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3C765" w14:textId="77777777" w:rsidR="009E7B96" w:rsidRDefault="009E7B96" w:rsidP="009E7B96">
      <w:pPr>
        <w:rPr>
          <w:rFonts w:ascii="Arial Narrow" w:hAnsi="Arial Narrow"/>
          <w:sz w:val="56"/>
          <w:szCs w:val="56"/>
        </w:rPr>
      </w:pPr>
    </w:p>
    <w:p w14:paraId="731556BD" w14:textId="77777777" w:rsidR="009E7B96" w:rsidRPr="00892254" w:rsidRDefault="009E7B96" w:rsidP="009E7B96">
      <w:pPr>
        <w:rPr>
          <w:rFonts w:ascii="Arial Narrow" w:hAnsi="Arial Narrow"/>
          <w:sz w:val="56"/>
          <w:szCs w:val="56"/>
        </w:rPr>
      </w:pPr>
      <w:r w:rsidRPr="00892254">
        <w:rPr>
          <w:rFonts w:ascii="Arial Narrow" w:hAnsi="Arial Narrow"/>
          <w:sz w:val="56"/>
          <w:szCs w:val="56"/>
        </w:rPr>
        <w:t>Abitur mit Mehrwert -</w:t>
      </w:r>
    </w:p>
    <w:p w14:paraId="14AD83D4" w14:textId="77777777" w:rsidR="009E7B96" w:rsidRDefault="009E7B96" w:rsidP="009E7B96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Allgemeine Hochschulreife in Verbindung </w:t>
      </w:r>
    </w:p>
    <w:p w14:paraId="5FA71688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mit beruflichen Kenntnissen</w:t>
      </w:r>
    </w:p>
    <w:p w14:paraId="28185A4A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494C9E87" w14:textId="77777777" w:rsidR="009E7B96" w:rsidRDefault="009E7B96" w:rsidP="009E7B96">
      <w:pPr>
        <w:rPr>
          <w:rFonts w:ascii="Arial Narrow" w:hAnsi="Arial Narrow"/>
          <w:b/>
          <w:sz w:val="36"/>
          <w:szCs w:val="36"/>
        </w:rPr>
      </w:pPr>
    </w:p>
    <w:p w14:paraId="1B6A6C20" w14:textId="66DF5B2A" w:rsidR="009E7B96" w:rsidRPr="00892254" w:rsidRDefault="00043DA7" w:rsidP="009E7B96">
      <w:pPr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D</w:t>
      </w:r>
      <w:r w:rsidR="009E7B96" w:rsidRPr="00892254">
        <w:rPr>
          <w:rFonts w:ascii="Arial Narrow" w:hAnsi="Arial Narrow"/>
          <w:sz w:val="56"/>
          <w:szCs w:val="56"/>
        </w:rPr>
        <w:t xml:space="preserve">as Wirtschaftsgymnasium </w:t>
      </w:r>
    </w:p>
    <w:p w14:paraId="5CC2BB40" w14:textId="77777777" w:rsidR="009E7B96" w:rsidRDefault="009E7B96" w:rsidP="009E7B96">
      <w:pPr>
        <w:rPr>
          <w:rFonts w:ascii="Arial Narrow" w:hAnsi="Arial Narrow"/>
          <w:sz w:val="28"/>
          <w:szCs w:val="28"/>
        </w:rPr>
      </w:pPr>
      <w:r w:rsidRPr="00892254">
        <w:rPr>
          <w:rFonts w:ascii="Arial Narrow" w:hAnsi="Arial Narrow"/>
          <w:sz w:val="28"/>
          <w:szCs w:val="28"/>
        </w:rPr>
        <w:t>am Berufskolleg an der Lindenstraße</w:t>
      </w:r>
    </w:p>
    <w:p w14:paraId="359665DC" w14:textId="77777777" w:rsidR="009E7B96" w:rsidRPr="00892254" w:rsidRDefault="009E7B96" w:rsidP="009E7B96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die richtige Entscheidung für Ihre Zukunft!</w:t>
      </w:r>
    </w:p>
    <w:p w14:paraId="65CE7A11" w14:textId="77777777" w:rsidR="009E7B96" w:rsidRPr="00892254" w:rsidRDefault="009E7B96" w:rsidP="009E7B96">
      <w:pPr>
        <w:rPr>
          <w:rFonts w:ascii="Arial Narrow" w:hAnsi="Arial Narrow"/>
          <w:b/>
          <w:sz w:val="28"/>
          <w:szCs w:val="28"/>
        </w:rPr>
      </w:pPr>
    </w:p>
    <w:p w14:paraId="3D2DD384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221833AA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1582C9E4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5587EE18" w14:textId="77777777" w:rsidR="009E7B96" w:rsidRPr="00FB7593" w:rsidRDefault="009E7B96" w:rsidP="009E7B96">
      <w:pPr>
        <w:rPr>
          <w:rFonts w:ascii="Arial Narrow" w:hAnsi="Arial Narrow"/>
          <w:sz w:val="44"/>
          <w:szCs w:val="44"/>
        </w:rPr>
      </w:pPr>
      <w:r w:rsidRPr="00FB7593">
        <w:rPr>
          <w:rFonts w:ascii="Arial Narrow" w:hAnsi="Arial Narrow"/>
          <w:sz w:val="44"/>
          <w:szCs w:val="44"/>
        </w:rPr>
        <w:t xml:space="preserve">Einladung zu einer Informationsveranstaltung </w:t>
      </w:r>
    </w:p>
    <w:p w14:paraId="5AC5E662" w14:textId="4AAE1F9C" w:rsidR="009E7B96" w:rsidRPr="00537A29" w:rsidRDefault="009E7B96" w:rsidP="009E7B96">
      <w:pPr>
        <w:rPr>
          <w:rFonts w:ascii="Arial Narrow" w:hAnsi="Arial Narrow"/>
          <w:b/>
          <w:sz w:val="40"/>
          <w:szCs w:val="40"/>
        </w:rPr>
      </w:pPr>
      <w:r w:rsidRPr="00FB7593">
        <w:rPr>
          <w:rFonts w:ascii="Arial Narrow" w:hAnsi="Arial Narrow"/>
          <w:b/>
          <w:sz w:val="40"/>
          <w:szCs w:val="40"/>
        </w:rPr>
        <w:t xml:space="preserve">am Dienstag, </w:t>
      </w:r>
      <w:r w:rsidR="00043DA7">
        <w:rPr>
          <w:rFonts w:ascii="Arial Narrow" w:hAnsi="Arial Narrow"/>
          <w:b/>
          <w:sz w:val="40"/>
          <w:szCs w:val="40"/>
        </w:rPr>
        <w:t>29</w:t>
      </w:r>
      <w:r w:rsidRPr="00FB7593">
        <w:rPr>
          <w:rFonts w:ascii="Arial Narrow" w:hAnsi="Arial Narrow"/>
          <w:b/>
          <w:sz w:val="40"/>
          <w:szCs w:val="40"/>
        </w:rPr>
        <w:t>. November 201</w:t>
      </w:r>
      <w:r w:rsidR="00043DA7">
        <w:rPr>
          <w:rFonts w:ascii="Arial Narrow" w:hAnsi="Arial Narrow"/>
          <w:b/>
          <w:sz w:val="40"/>
          <w:szCs w:val="40"/>
        </w:rPr>
        <w:t>6</w:t>
      </w:r>
      <w:r>
        <w:rPr>
          <w:rFonts w:ascii="Arial Narrow" w:hAnsi="Arial Narrow"/>
          <w:b/>
          <w:sz w:val="40"/>
          <w:szCs w:val="40"/>
        </w:rPr>
        <w:t xml:space="preserve"> </w:t>
      </w:r>
      <w:r w:rsidRPr="00FB7593">
        <w:rPr>
          <w:rFonts w:ascii="Arial Narrow" w:hAnsi="Arial Narrow"/>
          <w:b/>
          <w:sz w:val="40"/>
          <w:szCs w:val="40"/>
        </w:rPr>
        <w:t>um 18:30 Uhr</w:t>
      </w:r>
      <w:bookmarkStart w:id="0" w:name="_GoBack"/>
      <w:bookmarkEnd w:id="0"/>
      <w:r>
        <w:rPr>
          <w:rFonts w:ascii="Arial Narrow" w:hAnsi="Arial Narrow"/>
          <w:b/>
          <w:sz w:val="40"/>
          <w:szCs w:val="40"/>
        </w:rPr>
        <w:t>.</w:t>
      </w:r>
    </w:p>
    <w:p w14:paraId="75242B5E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07A0B953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3BF26883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5DA04EBE" w14:textId="77777777" w:rsidR="009E7B96" w:rsidRPr="00537A29" w:rsidRDefault="009E7B96" w:rsidP="009E7B96">
      <w:pPr>
        <w:rPr>
          <w:rFonts w:ascii="Arial Narrow" w:hAnsi="Arial Narrow"/>
          <w:sz w:val="36"/>
          <w:szCs w:val="36"/>
        </w:rPr>
      </w:pPr>
      <w:r w:rsidRPr="00537A29">
        <w:rPr>
          <w:rFonts w:ascii="Arial Narrow" w:hAnsi="Arial Narrow"/>
          <w:sz w:val="36"/>
          <w:szCs w:val="36"/>
        </w:rPr>
        <w:t>Wir freuen uns auf Sie</w:t>
      </w:r>
      <w:r>
        <w:rPr>
          <w:rFonts w:ascii="Arial Narrow" w:hAnsi="Arial Narrow"/>
          <w:sz w:val="36"/>
          <w:szCs w:val="36"/>
        </w:rPr>
        <w:t xml:space="preserve"> und Ihre Eltern</w:t>
      </w:r>
      <w:r w:rsidRPr="00537A29">
        <w:rPr>
          <w:rFonts w:ascii="Arial Narrow" w:hAnsi="Arial Narrow"/>
          <w:sz w:val="36"/>
          <w:szCs w:val="36"/>
        </w:rPr>
        <w:t>!</w:t>
      </w:r>
    </w:p>
    <w:p w14:paraId="69F9B11A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2B0C29BC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0CA9CB5F" w14:textId="77777777" w:rsidR="009E7B96" w:rsidRDefault="009E7B96" w:rsidP="009E7B96">
      <w:pPr>
        <w:rPr>
          <w:rFonts w:ascii="Arial Narrow" w:hAnsi="Arial Narrow"/>
          <w:sz w:val="28"/>
          <w:szCs w:val="28"/>
        </w:rPr>
      </w:pPr>
    </w:p>
    <w:p w14:paraId="68EBA638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3354A0B7" w14:textId="77777777" w:rsidR="009E7B96" w:rsidRPr="00537A29" w:rsidRDefault="009E7B96" w:rsidP="009E7B96">
      <w:pPr>
        <w:rPr>
          <w:rFonts w:ascii="Arial Narrow" w:hAnsi="Arial Narrow"/>
          <w:sz w:val="28"/>
          <w:szCs w:val="28"/>
        </w:rPr>
      </w:pPr>
    </w:p>
    <w:p w14:paraId="50A6554F" w14:textId="77777777" w:rsidR="009E7B96" w:rsidRDefault="009E7B96" w:rsidP="009E7B96">
      <w:pPr>
        <w:rPr>
          <w:rFonts w:ascii="Arial Narrow" w:hAnsi="Arial Narrow"/>
          <w:sz w:val="36"/>
          <w:szCs w:val="36"/>
        </w:rPr>
      </w:pPr>
    </w:p>
    <w:p w14:paraId="1823A6D2" w14:textId="77777777" w:rsidR="009E7B96" w:rsidRDefault="009E7B96" w:rsidP="009E7B96">
      <w:pPr>
        <w:rPr>
          <w:rFonts w:ascii="Arial Narrow" w:hAnsi="Arial Narrow"/>
          <w:sz w:val="36"/>
          <w:szCs w:val="36"/>
        </w:rPr>
      </w:pPr>
    </w:p>
    <w:p w14:paraId="2AC38814" w14:textId="77777777" w:rsidR="009E7B96" w:rsidRPr="004842E8" w:rsidRDefault="009E7B96" w:rsidP="009E7B96">
      <w:pPr>
        <w:rPr>
          <w:rFonts w:ascii="Arial Narrow" w:hAnsi="Arial Narrow"/>
          <w:sz w:val="36"/>
          <w:szCs w:val="36"/>
        </w:rPr>
      </w:pPr>
      <w:r w:rsidRPr="004842E8">
        <w:rPr>
          <w:rFonts w:ascii="Arial Narrow" w:hAnsi="Arial Narrow"/>
          <w:sz w:val="36"/>
          <w:szCs w:val="36"/>
        </w:rPr>
        <w:t>Einzelberatung und Anmeldung ab</w:t>
      </w:r>
    </w:p>
    <w:p w14:paraId="2A482D2D" w14:textId="3CE74408" w:rsidR="009E7B96" w:rsidRPr="004842E8" w:rsidRDefault="00043DA7" w:rsidP="009E7B96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Freitag, 03</w:t>
      </w:r>
      <w:r w:rsidR="009E7B96" w:rsidRPr="004842E8">
        <w:rPr>
          <w:rFonts w:ascii="Arial Narrow" w:hAnsi="Arial Narrow"/>
          <w:sz w:val="36"/>
          <w:szCs w:val="36"/>
        </w:rPr>
        <w:t>.</w:t>
      </w:r>
      <w:r>
        <w:rPr>
          <w:rFonts w:ascii="Arial Narrow" w:hAnsi="Arial Narrow"/>
          <w:sz w:val="36"/>
          <w:szCs w:val="36"/>
        </w:rPr>
        <w:t>Februar</w:t>
      </w:r>
      <w:r w:rsidR="009E7B96" w:rsidRPr="004842E8">
        <w:rPr>
          <w:rFonts w:ascii="Arial Narrow" w:hAnsi="Arial Narrow"/>
          <w:sz w:val="36"/>
          <w:szCs w:val="36"/>
        </w:rPr>
        <w:t xml:space="preserve"> 201</w:t>
      </w:r>
      <w:r>
        <w:rPr>
          <w:rFonts w:ascii="Arial Narrow" w:hAnsi="Arial Narrow"/>
          <w:sz w:val="36"/>
          <w:szCs w:val="36"/>
        </w:rPr>
        <w:t>7</w:t>
      </w:r>
      <w:r w:rsidR="009E7B96">
        <w:rPr>
          <w:rFonts w:ascii="Arial Narrow" w:hAnsi="Arial Narrow"/>
          <w:sz w:val="36"/>
          <w:szCs w:val="36"/>
        </w:rPr>
        <w:t xml:space="preserve"> ab </w:t>
      </w:r>
      <w:r w:rsidR="009E7B96" w:rsidRPr="004842E8">
        <w:rPr>
          <w:rFonts w:ascii="Arial Narrow" w:hAnsi="Arial Narrow"/>
          <w:sz w:val="36"/>
          <w:szCs w:val="36"/>
        </w:rPr>
        <w:t>11:00 Uhr!</w:t>
      </w:r>
    </w:p>
    <w:p w14:paraId="2DF9DCE2" w14:textId="77777777" w:rsidR="009E7B96" w:rsidRDefault="009E7B96" w:rsidP="009E7B96">
      <w:pPr>
        <w:rPr>
          <w:rFonts w:ascii="Arial Narrow" w:hAnsi="Arial Narrow"/>
          <w:sz w:val="40"/>
          <w:szCs w:val="40"/>
        </w:rPr>
      </w:pPr>
    </w:p>
    <w:p w14:paraId="659B9328" w14:textId="77777777" w:rsidR="009E7B96" w:rsidRDefault="009E7B96" w:rsidP="009E7B96">
      <w:pPr>
        <w:rPr>
          <w:rFonts w:ascii="Arial Narrow" w:hAnsi="Arial Narrow"/>
          <w:sz w:val="40"/>
          <w:szCs w:val="40"/>
        </w:rPr>
      </w:pPr>
    </w:p>
    <w:p w14:paraId="1C694332" w14:textId="77777777" w:rsidR="009E7B96" w:rsidRPr="00537A29" w:rsidRDefault="009E7B96" w:rsidP="009E7B96">
      <w:pPr>
        <w:rPr>
          <w:rFonts w:ascii="Arial Narrow" w:hAnsi="Arial Narrow"/>
          <w:sz w:val="40"/>
          <w:szCs w:val="40"/>
        </w:rPr>
      </w:pPr>
    </w:p>
    <w:p w14:paraId="0D438A97" w14:textId="77777777" w:rsidR="009E7B96" w:rsidRPr="00537A29" w:rsidRDefault="009E7B96" w:rsidP="009E7B96">
      <w:pPr>
        <w:rPr>
          <w:rFonts w:ascii="Arial Narrow" w:hAnsi="Arial Narrow"/>
          <w:sz w:val="40"/>
          <w:szCs w:val="40"/>
        </w:rPr>
      </w:pPr>
    </w:p>
    <w:p w14:paraId="5F273230" w14:textId="77777777" w:rsidR="00ED5718" w:rsidRPr="009E7B96" w:rsidRDefault="00ED5718" w:rsidP="009E7B96"/>
    <w:sectPr w:rsidR="00ED5718" w:rsidRPr="009E7B96" w:rsidSect="00846081">
      <w:headerReference w:type="default" r:id="rId9"/>
      <w:pgSz w:w="11906" w:h="16838" w:code="9"/>
      <w:pgMar w:top="2410" w:right="3119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3E1F4" w14:textId="77777777" w:rsidR="002D2156" w:rsidRDefault="002D2156">
      <w:r>
        <w:separator/>
      </w:r>
    </w:p>
  </w:endnote>
  <w:endnote w:type="continuationSeparator" w:id="0">
    <w:p w14:paraId="04BA25DF" w14:textId="77777777" w:rsidR="002D2156" w:rsidRDefault="002D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B9F46" w14:textId="77777777" w:rsidR="002D2156" w:rsidRDefault="002D2156">
      <w:r>
        <w:separator/>
      </w:r>
    </w:p>
  </w:footnote>
  <w:footnote w:type="continuationSeparator" w:id="0">
    <w:p w14:paraId="2874055C" w14:textId="77777777" w:rsidR="002D2156" w:rsidRDefault="002D21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49DF7" w14:textId="6C3D241B" w:rsidR="00113CB7" w:rsidRPr="006671C3" w:rsidRDefault="00C140AA" w:rsidP="006671C3">
    <w:pPr>
      <w:rPr>
        <w:rFonts w:ascii="Arial Narrow" w:hAnsi="Arial Narrow"/>
        <w:b/>
        <w:sz w:val="60"/>
        <w:szCs w:val="60"/>
      </w:rPr>
    </w:pPr>
    <w:r>
      <w:rPr>
        <w:rFonts w:ascii="Arial Narrow" w:hAnsi="Arial Narrow"/>
        <w:b/>
        <w:noProof/>
        <w:sz w:val="60"/>
        <w:szCs w:val="60"/>
      </w:rPr>
      <w:drawing>
        <wp:anchor distT="0" distB="0" distL="114300" distR="114300" simplePos="0" relativeHeight="251659264" behindDoc="0" locked="0" layoutInCell="1" allowOverlap="1" wp14:anchorId="40C67068" wp14:editId="41DADE44">
          <wp:simplePos x="0" y="0"/>
          <wp:positionH relativeFrom="margin">
            <wp:posOffset>309245</wp:posOffset>
          </wp:positionH>
          <wp:positionV relativeFrom="margin">
            <wp:posOffset>-1187450</wp:posOffset>
          </wp:positionV>
          <wp:extent cx="2137410" cy="666750"/>
          <wp:effectExtent l="0" t="0" r="0" b="0"/>
          <wp:wrapSquare wrapText="bothSides"/>
          <wp:docPr id="3" name="Bild 3" descr="../Documents/Schule/cloud_klennerm_alt/WG_Klen/WG-Koordination/Broschüren_Logos/WG_Logo_bkal_gro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Schule/cloud_klennerm_alt/WG_Klen/WG-Koordination/Broschüren_Logos/WG_Logo_bkal_groß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13CB7">
      <w:rPr>
        <w:noProof/>
      </w:rPr>
      <w:drawing>
        <wp:anchor distT="0" distB="0" distL="114300" distR="114300" simplePos="0" relativeHeight="251658240" behindDoc="1" locked="0" layoutInCell="1" allowOverlap="1" wp14:anchorId="1B6A1A93" wp14:editId="7D873BB0">
          <wp:simplePos x="0" y="0"/>
          <wp:positionH relativeFrom="column">
            <wp:posOffset>-456785</wp:posOffset>
          </wp:positionH>
          <wp:positionV relativeFrom="paragraph">
            <wp:posOffset>-404041</wp:posOffset>
          </wp:positionV>
          <wp:extent cx="7466729" cy="10173607"/>
          <wp:effectExtent l="0" t="0" r="1270" b="12065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KaL_Broschüre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6729" cy="10173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C63B1"/>
    <w:multiLevelType w:val="hybridMultilevel"/>
    <w:tmpl w:val="708E59A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17441B"/>
    <w:multiLevelType w:val="hybridMultilevel"/>
    <w:tmpl w:val="182CB7B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05759"/>
    <w:multiLevelType w:val="hybridMultilevel"/>
    <w:tmpl w:val="5A0870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90454F"/>
    <w:multiLevelType w:val="hybridMultilevel"/>
    <w:tmpl w:val="75C222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10BFD"/>
    <w:multiLevelType w:val="multilevel"/>
    <w:tmpl w:val="708E5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9C3593"/>
    <w:multiLevelType w:val="hybridMultilevel"/>
    <w:tmpl w:val="0016B6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FB5EEE"/>
    <w:multiLevelType w:val="multilevel"/>
    <w:tmpl w:val="5A087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942643"/>
    <w:multiLevelType w:val="hybridMultilevel"/>
    <w:tmpl w:val="17F6AA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A543E"/>
    <w:multiLevelType w:val="hybridMultilevel"/>
    <w:tmpl w:val="4ADA254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29"/>
    <w:rsid w:val="00000A97"/>
    <w:rsid w:val="00001543"/>
    <w:rsid w:val="0000200A"/>
    <w:rsid w:val="0000250C"/>
    <w:rsid w:val="00002765"/>
    <w:rsid w:val="00002782"/>
    <w:rsid w:val="000029D6"/>
    <w:rsid w:val="00004E63"/>
    <w:rsid w:val="00005762"/>
    <w:rsid w:val="00005D3F"/>
    <w:rsid w:val="00006285"/>
    <w:rsid w:val="00006634"/>
    <w:rsid w:val="000078E3"/>
    <w:rsid w:val="00007C10"/>
    <w:rsid w:val="00010179"/>
    <w:rsid w:val="000110D4"/>
    <w:rsid w:val="000120D9"/>
    <w:rsid w:val="000127AB"/>
    <w:rsid w:val="0001364E"/>
    <w:rsid w:val="0001455C"/>
    <w:rsid w:val="00015467"/>
    <w:rsid w:val="00015597"/>
    <w:rsid w:val="000178B7"/>
    <w:rsid w:val="000231E0"/>
    <w:rsid w:val="00023ED6"/>
    <w:rsid w:val="00024763"/>
    <w:rsid w:val="00025FD4"/>
    <w:rsid w:val="000270D4"/>
    <w:rsid w:val="00027788"/>
    <w:rsid w:val="00027CE0"/>
    <w:rsid w:val="0003002C"/>
    <w:rsid w:val="0003051D"/>
    <w:rsid w:val="00030E8C"/>
    <w:rsid w:val="00031D30"/>
    <w:rsid w:val="00032A53"/>
    <w:rsid w:val="00034916"/>
    <w:rsid w:val="00034CD9"/>
    <w:rsid w:val="00036F6E"/>
    <w:rsid w:val="000375A1"/>
    <w:rsid w:val="00037F73"/>
    <w:rsid w:val="000412BF"/>
    <w:rsid w:val="000414FC"/>
    <w:rsid w:val="0004248F"/>
    <w:rsid w:val="00043DA7"/>
    <w:rsid w:val="000441DB"/>
    <w:rsid w:val="000447AE"/>
    <w:rsid w:val="0004481C"/>
    <w:rsid w:val="00044C14"/>
    <w:rsid w:val="00044FE1"/>
    <w:rsid w:val="000460A7"/>
    <w:rsid w:val="0004716D"/>
    <w:rsid w:val="000506C6"/>
    <w:rsid w:val="00051BE7"/>
    <w:rsid w:val="00052CB2"/>
    <w:rsid w:val="00053058"/>
    <w:rsid w:val="00053AE5"/>
    <w:rsid w:val="00054490"/>
    <w:rsid w:val="00054E41"/>
    <w:rsid w:val="00060632"/>
    <w:rsid w:val="00060940"/>
    <w:rsid w:val="0006108B"/>
    <w:rsid w:val="000614F4"/>
    <w:rsid w:val="00061CF8"/>
    <w:rsid w:val="00062004"/>
    <w:rsid w:val="00062F5B"/>
    <w:rsid w:val="00063BC9"/>
    <w:rsid w:val="00063DDF"/>
    <w:rsid w:val="00063F2A"/>
    <w:rsid w:val="00064FA1"/>
    <w:rsid w:val="00065886"/>
    <w:rsid w:val="00066A4A"/>
    <w:rsid w:val="00067F36"/>
    <w:rsid w:val="00071874"/>
    <w:rsid w:val="0007439F"/>
    <w:rsid w:val="000759E0"/>
    <w:rsid w:val="00075A45"/>
    <w:rsid w:val="00076B95"/>
    <w:rsid w:val="000814E2"/>
    <w:rsid w:val="00082065"/>
    <w:rsid w:val="00082CDD"/>
    <w:rsid w:val="000833F2"/>
    <w:rsid w:val="00083EF0"/>
    <w:rsid w:val="00083F4C"/>
    <w:rsid w:val="0008479F"/>
    <w:rsid w:val="0008500F"/>
    <w:rsid w:val="00085C85"/>
    <w:rsid w:val="00086880"/>
    <w:rsid w:val="00087747"/>
    <w:rsid w:val="00090BFA"/>
    <w:rsid w:val="000919B5"/>
    <w:rsid w:val="00091A83"/>
    <w:rsid w:val="00093578"/>
    <w:rsid w:val="00094512"/>
    <w:rsid w:val="00095B51"/>
    <w:rsid w:val="000969B3"/>
    <w:rsid w:val="000A0B3D"/>
    <w:rsid w:val="000A165D"/>
    <w:rsid w:val="000A2B43"/>
    <w:rsid w:val="000A35D0"/>
    <w:rsid w:val="000A36A9"/>
    <w:rsid w:val="000A39A8"/>
    <w:rsid w:val="000A41EC"/>
    <w:rsid w:val="000A544B"/>
    <w:rsid w:val="000A5B08"/>
    <w:rsid w:val="000A692A"/>
    <w:rsid w:val="000A7FBA"/>
    <w:rsid w:val="000B0250"/>
    <w:rsid w:val="000B076E"/>
    <w:rsid w:val="000B2170"/>
    <w:rsid w:val="000B3102"/>
    <w:rsid w:val="000B59AF"/>
    <w:rsid w:val="000B613E"/>
    <w:rsid w:val="000B7A17"/>
    <w:rsid w:val="000C01F0"/>
    <w:rsid w:val="000C07D3"/>
    <w:rsid w:val="000C1CAB"/>
    <w:rsid w:val="000C1FC9"/>
    <w:rsid w:val="000C7712"/>
    <w:rsid w:val="000D21C9"/>
    <w:rsid w:val="000D3C0D"/>
    <w:rsid w:val="000D3E14"/>
    <w:rsid w:val="000D4312"/>
    <w:rsid w:val="000D5332"/>
    <w:rsid w:val="000D6FD9"/>
    <w:rsid w:val="000D7414"/>
    <w:rsid w:val="000E025C"/>
    <w:rsid w:val="000E04CF"/>
    <w:rsid w:val="000E19D1"/>
    <w:rsid w:val="000E2115"/>
    <w:rsid w:val="000E22DF"/>
    <w:rsid w:val="000E2FDD"/>
    <w:rsid w:val="000E3825"/>
    <w:rsid w:val="000E4659"/>
    <w:rsid w:val="000E4C9F"/>
    <w:rsid w:val="000E5DBA"/>
    <w:rsid w:val="000E7E7B"/>
    <w:rsid w:val="000F3201"/>
    <w:rsid w:val="000F33CA"/>
    <w:rsid w:val="000F423F"/>
    <w:rsid w:val="000F4C63"/>
    <w:rsid w:val="000F50C9"/>
    <w:rsid w:val="000F5182"/>
    <w:rsid w:val="000F5349"/>
    <w:rsid w:val="000F5BAB"/>
    <w:rsid w:val="000F6170"/>
    <w:rsid w:val="000F6DDB"/>
    <w:rsid w:val="000F764A"/>
    <w:rsid w:val="000F7836"/>
    <w:rsid w:val="000F7AE8"/>
    <w:rsid w:val="00100BB8"/>
    <w:rsid w:val="00101C32"/>
    <w:rsid w:val="00102DDE"/>
    <w:rsid w:val="00104086"/>
    <w:rsid w:val="00104335"/>
    <w:rsid w:val="001044D0"/>
    <w:rsid w:val="00104A66"/>
    <w:rsid w:val="001100E0"/>
    <w:rsid w:val="001121F9"/>
    <w:rsid w:val="001132BE"/>
    <w:rsid w:val="00113CB7"/>
    <w:rsid w:val="00114128"/>
    <w:rsid w:val="001147C0"/>
    <w:rsid w:val="00114DD7"/>
    <w:rsid w:val="00115EDD"/>
    <w:rsid w:val="00116100"/>
    <w:rsid w:val="0011695E"/>
    <w:rsid w:val="001171DE"/>
    <w:rsid w:val="00117239"/>
    <w:rsid w:val="0011736E"/>
    <w:rsid w:val="00120780"/>
    <w:rsid w:val="00121F07"/>
    <w:rsid w:val="0012219A"/>
    <w:rsid w:val="00122748"/>
    <w:rsid w:val="00122FE6"/>
    <w:rsid w:val="00123EBA"/>
    <w:rsid w:val="001250CC"/>
    <w:rsid w:val="00125320"/>
    <w:rsid w:val="00125BFD"/>
    <w:rsid w:val="001264EA"/>
    <w:rsid w:val="00127065"/>
    <w:rsid w:val="00127FB6"/>
    <w:rsid w:val="001312FB"/>
    <w:rsid w:val="001319EE"/>
    <w:rsid w:val="00132011"/>
    <w:rsid w:val="00132659"/>
    <w:rsid w:val="00132AAA"/>
    <w:rsid w:val="00132C97"/>
    <w:rsid w:val="00133E75"/>
    <w:rsid w:val="00134289"/>
    <w:rsid w:val="001356D6"/>
    <w:rsid w:val="00136D94"/>
    <w:rsid w:val="0013715D"/>
    <w:rsid w:val="00140171"/>
    <w:rsid w:val="001417C9"/>
    <w:rsid w:val="00141D2C"/>
    <w:rsid w:val="0014210C"/>
    <w:rsid w:val="00142328"/>
    <w:rsid w:val="001435C8"/>
    <w:rsid w:val="001441B2"/>
    <w:rsid w:val="0014651C"/>
    <w:rsid w:val="00147AEC"/>
    <w:rsid w:val="00147C42"/>
    <w:rsid w:val="0015183A"/>
    <w:rsid w:val="00151EF8"/>
    <w:rsid w:val="00151FBF"/>
    <w:rsid w:val="00152803"/>
    <w:rsid w:val="001530B6"/>
    <w:rsid w:val="001556E9"/>
    <w:rsid w:val="00155F51"/>
    <w:rsid w:val="00157F14"/>
    <w:rsid w:val="00160317"/>
    <w:rsid w:val="00160FCF"/>
    <w:rsid w:val="0016456C"/>
    <w:rsid w:val="00164CDD"/>
    <w:rsid w:val="00166F5D"/>
    <w:rsid w:val="001670FA"/>
    <w:rsid w:val="0017132B"/>
    <w:rsid w:val="00172D61"/>
    <w:rsid w:val="00173CAE"/>
    <w:rsid w:val="001769D8"/>
    <w:rsid w:val="0017729A"/>
    <w:rsid w:val="001777E2"/>
    <w:rsid w:val="00177C7C"/>
    <w:rsid w:val="00177EFB"/>
    <w:rsid w:val="0018022B"/>
    <w:rsid w:val="00181CBA"/>
    <w:rsid w:val="001835FB"/>
    <w:rsid w:val="00183E75"/>
    <w:rsid w:val="00184D3F"/>
    <w:rsid w:val="00185A85"/>
    <w:rsid w:val="00185B65"/>
    <w:rsid w:val="00185FC3"/>
    <w:rsid w:val="001871D3"/>
    <w:rsid w:val="00187D42"/>
    <w:rsid w:val="00187FA9"/>
    <w:rsid w:val="0019131B"/>
    <w:rsid w:val="00192B4C"/>
    <w:rsid w:val="00192BD0"/>
    <w:rsid w:val="00192C13"/>
    <w:rsid w:val="001930BE"/>
    <w:rsid w:val="00193838"/>
    <w:rsid w:val="00193B63"/>
    <w:rsid w:val="001950E0"/>
    <w:rsid w:val="00196136"/>
    <w:rsid w:val="001A0161"/>
    <w:rsid w:val="001A1125"/>
    <w:rsid w:val="001A191E"/>
    <w:rsid w:val="001A1CB1"/>
    <w:rsid w:val="001A2163"/>
    <w:rsid w:val="001A27A5"/>
    <w:rsid w:val="001A29FA"/>
    <w:rsid w:val="001A2B96"/>
    <w:rsid w:val="001A3E6F"/>
    <w:rsid w:val="001A3FA0"/>
    <w:rsid w:val="001A4510"/>
    <w:rsid w:val="001A4973"/>
    <w:rsid w:val="001A5668"/>
    <w:rsid w:val="001A7B43"/>
    <w:rsid w:val="001B0095"/>
    <w:rsid w:val="001B08EA"/>
    <w:rsid w:val="001B0B38"/>
    <w:rsid w:val="001B2D0D"/>
    <w:rsid w:val="001B5B6C"/>
    <w:rsid w:val="001B6081"/>
    <w:rsid w:val="001B62B3"/>
    <w:rsid w:val="001B631A"/>
    <w:rsid w:val="001B6C2F"/>
    <w:rsid w:val="001B7836"/>
    <w:rsid w:val="001C0283"/>
    <w:rsid w:val="001C029D"/>
    <w:rsid w:val="001C3A09"/>
    <w:rsid w:val="001C3C2D"/>
    <w:rsid w:val="001C648B"/>
    <w:rsid w:val="001C6541"/>
    <w:rsid w:val="001C702D"/>
    <w:rsid w:val="001D07FA"/>
    <w:rsid w:val="001D1BA8"/>
    <w:rsid w:val="001D3453"/>
    <w:rsid w:val="001D38EA"/>
    <w:rsid w:val="001D3CA4"/>
    <w:rsid w:val="001D4095"/>
    <w:rsid w:val="001D4198"/>
    <w:rsid w:val="001D47F8"/>
    <w:rsid w:val="001D5102"/>
    <w:rsid w:val="001D5148"/>
    <w:rsid w:val="001D565E"/>
    <w:rsid w:val="001D62F4"/>
    <w:rsid w:val="001D7753"/>
    <w:rsid w:val="001E048D"/>
    <w:rsid w:val="001E1468"/>
    <w:rsid w:val="001E23A5"/>
    <w:rsid w:val="001E4CAF"/>
    <w:rsid w:val="001E537C"/>
    <w:rsid w:val="001E58E9"/>
    <w:rsid w:val="001E5E7E"/>
    <w:rsid w:val="001E7321"/>
    <w:rsid w:val="001F1A24"/>
    <w:rsid w:val="001F21C7"/>
    <w:rsid w:val="001F3636"/>
    <w:rsid w:val="001F6D55"/>
    <w:rsid w:val="001F6FE7"/>
    <w:rsid w:val="00200AF1"/>
    <w:rsid w:val="002011A2"/>
    <w:rsid w:val="002012B9"/>
    <w:rsid w:val="00202C43"/>
    <w:rsid w:val="002049AA"/>
    <w:rsid w:val="002055D9"/>
    <w:rsid w:val="002069B9"/>
    <w:rsid w:val="0021019A"/>
    <w:rsid w:val="00214C11"/>
    <w:rsid w:val="00215F96"/>
    <w:rsid w:val="00216010"/>
    <w:rsid w:val="002163C9"/>
    <w:rsid w:val="002165E0"/>
    <w:rsid w:val="002176DB"/>
    <w:rsid w:val="00221745"/>
    <w:rsid w:val="00223856"/>
    <w:rsid w:val="0022387B"/>
    <w:rsid w:val="00223B7F"/>
    <w:rsid w:val="00223F6D"/>
    <w:rsid w:val="00224F6E"/>
    <w:rsid w:val="002258D6"/>
    <w:rsid w:val="00226562"/>
    <w:rsid w:val="00226DBA"/>
    <w:rsid w:val="00227C9A"/>
    <w:rsid w:val="00230474"/>
    <w:rsid w:val="0023355F"/>
    <w:rsid w:val="002362DB"/>
    <w:rsid w:val="00236B83"/>
    <w:rsid w:val="00237AFC"/>
    <w:rsid w:val="00237F29"/>
    <w:rsid w:val="002403C8"/>
    <w:rsid w:val="002413F1"/>
    <w:rsid w:val="0024342D"/>
    <w:rsid w:val="0024382A"/>
    <w:rsid w:val="002438AC"/>
    <w:rsid w:val="00243D20"/>
    <w:rsid w:val="00244F69"/>
    <w:rsid w:val="00244FE2"/>
    <w:rsid w:val="00246949"/>
    <w:rsid w:val="0024777C"/>
    <w:rsid w:val="002478B4"/>
    <w:rsid w:val="00250720"/>
    <w:rsid w:val="00250942"/>
    <w:rsid w:val="0025109F"/>
    <w:rsid w:val="00251B35"/>
    <w:rsid w:val="00251FC3"/>
    <w:rsid w:val="00252966"/>
    <w:rsid w:val="002535E0"/>
    <w:rsid w:val="002539FB"/>
    <w:rsid w:val="00253FC0"/>
    <w:rsid w:val="00254C82"/>
    <w:rsid w:val="00260E85"/>
    <w:rsid w:val="0026109E"/>
    <w:rsid w:val="00261A8C"/>
    <w:rsid w:val="00263091"/>
    <w:rsid w:val="00264B3F"/>
    <w:rsid w:val="0026529E"/>
    <w:rsid w:val="002661DD"/>
    <w:rsid w:val="00266939"/>
    <w:rsid w:val="002672E6"/>
    <w:rsid w:val="002678E2"/>
    <w:rsid w:val="00270623"/>
    <w:rsid w:val="00270756"/>
    <w:rsid w:val="00272707"/>
    <w:rsid w:val="00272DBC"/>
    <w:rsid w:val="00273D37"/>
    <w:rsid w:val="00274471"/>
    <w:rsid w:val="0027456C"/>
    <w:rsid w:val="00274B47"/>
    <w:rsid w:val="00275C9D"/>
    <w:rsid w:val="00275F78"/>
    <w:rsid w:val="0028035E"/>
    <w:rsid w:val="00280D04"/>
    <w:rsid w:val="00281A1C"/>
    <w:rsid w:val="00281C43"/>
    <w:rsid w:val="00281F0C"/>
    <w:rsid w:val="0028367A"/>
    <w:rsid w:val="00283B00"/>
    <w:rsid w:val="00285003"/>
    <w:rsid w:val="00285313"/>
    <w:rsid w:val="002861BD"/>
    <w:rsid w:val="0028741E"/>
    <w:rsid w:val="0029081B"/>
    <w:rsid w:val="00290F48"/>
    <w:rsid w:val="00292D1B"/>
    <w:rsid w:val="00294296"/>
    <w:rsid w:val="0029436E"/>
    <w:rsid w:val="00294E55"/>
    <w:rsid w:val="0029502E"/>
    <w:rsid w:val="00296487"/>
    <w:rsid w:val="00296966"/>
    <w:rsid w:val="00297180"/>
    <w:rsid w:val="00297227"/>
    <w:rsid w:val="002A0EA0"/>
    <w:rsid w:val="002A11D9"/>
    <w:rsid w:val="002A16A7"/>
    <w:rsid w:val="002A1B65"/>
    <w:rsid w:val="002A1D0F"/>
    <w:rsid w:val="002A2436"/>
    <w:rsid w:val="002A2FB5"/>
    <w:rsid w:val="002A34CF"/>
    <w:rsid w:val="002A708B"/>
    <w:rsid w:val="002B11DD"/>
    <w:rsid w:val="002B1AA9"/>
    <w:rsid w:val="002B3292"/>
    <w:rsid w:val="002B3CAE"/>
    <w:rsid w:val="002B52A5"/>
    <w:rsid w:val="002B5582"/>
    <w:rsid w:val="002B5A42"/>
    <w:rsid w:val="002B60AA"/>
    <w:rsid w:val="002B60E9"/>
    <w:rsid w:val="002B61E7"/>
    <w:rsid w:val="002B7314"/>
    <w:rsid w:val="002C0386"/>
    <w:rsid w:val="002C0C95"/>
    <w:rsid w:val="002C20F5"/>
    <w:rsid w:val="002C3313"/>
    <w:rsid w:val="002C3885"/>
    <w:rsid w:val="002C6C6E"/>
    <w:rsid w:val="002C7DDE"/>
    <w:rsid w:val="002D0E56"/>
    <w:rsid w:val="002D14FD"/>
    <w:rsid w:val="002D1DFF"/>
    <w:rsid w:val="002D2156"/>
    <w:rsid w:val="002D228F"/>
    <w:rsid w:val="002D4250"/>
    <w:rsid w:val="002D44B6"/>
    <w:rsid w:val="002D483E"/>
    <w:rsid w:val="002D49BE"/>
    <w:rsid w:val="002D4B79"/>
    <w:rsid w:val="002D7CF8"/>
    <w:rsid w:val="002E0188"/>
    <w:rsid w:val="002E1091"/>
    <w:rsid w:val="002E1F26"/>
    <w:rsid w:val="002E262C"/>
    <w:rsid w:val="002E2E14"/>
    <w:rsid w:val="002E4618"/>
    <w:rsid w:val="002E46C2"/>
    <w:rsid w:val="002E57BD"/>
    <w:rsid w:val="002E5FF5"/>
    <w:rsid w:val="002F097A"/>
    <w:rsid w:val="002F1005"/>
    <w:rsid w:val="002F1417"/>
    <w:rsid w:val="002F3FF1"/>
    <w:rsid w:val="002F5615"/>
    <w:rsid w:val="002F6114"/>
    <w:rsid w:val="002F63AD"/>
    <w:rsid w:val="002F6D8F"/>
    <w:rsid w:val="002F7318"/>
    <w:rsid w:val="002F75B1"/>
    <w:rsid w:val="002F7FB8"/>
    <w:rsid w:val="0030099A"/>
    <w:rsid w:val="00300CFB"/>
    <w:rsid w:val="0030176A"/>
    <w:rsid w:val="00302420"/>
    <w:rsid w:val="0030257E"/>
    <w:rsid w:val="003025CA"/>
    <w:rsid w:val="00302D48"/>
    <w:rsid w:val="00302F97"/>
    <w:rsid w:val="0030339D"/>
    <w:rsid w:val="003055CA"/>
    <w:rsid w:val="003056AC"/>
    <w:rsid w:val="00306D27"/>
    <w:rsid w:val="00312A70"/>
    <w:rsid w:val="00313996"/>
    <w:rsid w:val="003142CB"/>
    <w:rsid w:val="00320056"/>
    <w:rsid w:val="003235BC"/>
    <w:rsid w:val="003258F7"/>
    <w:rsid w:val="00327126"/>
    <w:rsid w:val="00327451"/>
    <w:rsid w:val="003306FA"/>
    <w:rsid w:val="00331381"/>
    <w:rsid w:val="003318F7"/>
    <w:rsid w:val="00333BEE"/>
    <w:rsid w:val="003348CB"/>
    <w:rsid w:val="00337DDE"/>
    <w:rsid w:val="00341A70"/>
    <w:rsid w:val="00341D9A"/>
    <w:rsid w:val="00341EDE"/>
    <w:rsid w:val="00341FDC"/>
    <w:rsid w:val="00342BFC"/>
    <w:rsid w:val="00342F5D"/>
    <w:rsid w:val="00343446"/>
    <w:rsid w:val="00344C2E"/>
    <w:rsid w:val="00345E9A"/>
    <w:rsid w:val="003467BE"/>
    <w:rsid w:val="003467E5"/>
    <w:rsid w:val="0034755F"/>
    <w:rsid w:val="00350E57"/>
    <w:rsid w:val="00352237"/>
    <w:rsid w:val="003522D1"/>
    <w:rsid w:val="003523F9"/>
    <w:rsid w:val="00355203"/>
    <w:rsid w:val="00355EDE"/>
    <w:rsid w:val="0035675C"/>
    <w:rsid w:val="003571B9"/>
    <w:rsid w:val="003575E1"/>
    <w:rsid w:val="0035782F"/>
    <w:rsid w:val="003604FA"/>
    <w:rsid w:val="00360F55"/>
    <w:rsid w:val="003620CB"/>
    <w:rsid w:val="00363B56"/>
    <w:rsid w:val="00364400"/>
    <w:rsid w:val="003652FB"/>
    <w:rsid w:val="00365C61"/>
    <w:rsid w:val="003668FA"/>
    <w:rsid w:val="00370837"/>
    <w:rsid w:val="003714FC"/>
    <w:rsid w:val="00371845"/>
    <w:rsid w:val="0037213A"/>
    <w:rsid w:val="003734DB"/>
    <w:rsid w:val="00373FCF"/>
    <w:rsid w:val="003753F6"/>
    <w:rsid w:val="00375508"/>
    <w:rsid w:val="00376875"/>
    <w:rsid w:val="00377B09"/>
    <w:rsid w:val="00380893"/>
    <w:rsid w:val="003809AD"/>
    <w:rsid w:val="00380BF5"/>
    <w:rsid w:val="00380F86"/>
    <w:rsid w:val="0038129E"/>
    <w:rsid w:val="003818A9"/>
    <w:rsid w:val="00381CE6"/>
    <w:rsid w:val="00381DF9"/>
    <w:rsid w:val="00382C0F"/>
    <w:rsid w:val="0038372E"/>
    <w:rsid w:val="0038411D"/>
    <w:rsid w:val="00384716"/>
    <w:rsid w:val="0038478A"/>
    <w:rsid w:val="0038538E"/>
    <w:rsid w:val="00386807"/>
    <w:rsid w:val="00386C40"/>
    <w:rsid w:val="00386C99"/>
    <w:rsid w:val="003877EF"/>
    <w:rsid w:val="0039102C"/>
    <w:rsid w:val="00391189"/>
    <w:rsid w:val="0039153F"/>
    <w:rsid w:val="003925D0"/>
    <w:rsid w:val="00392B2E"/>
    <w:rsid w:val="00394BA6"/>
    <w:rsid w:val="00396B9F"/>
    <w:rsid w:val="00396C9D"/>
    <w:rsid w:val="00397E37"/>
    <w:rsid w:val="003A0106"/>
    <w:rsid w:val="003A044C"/>
    <w:rsid w:val="003A0575"/>
    <w:rsid w:val="003A05E7"/>
    <w:rsid w:val="003A1D5A"/>
    <w:rsid w:val="003A2FE0"/>
    <w:rsid w:val="003A3AAC"/>
    <w:rsid w:val="003A4038"/>
    <w:rsid w:val="003A447C"/>
    <w:rsid w:val="003A4919"/>
    <w:rsid w:val="003A565C"/>
    <w:rsid w:val="003A5FA6"/>
    <w:rsid w:val="003B1273"/>
    <w:rsid w:val="003B1C8A"/>
    <w:rsid w:val="003B2F64"/>
    <w:rsid w:val="003B3E8D"/>
    <w:rsid w:val="003B508A"/>
    <w:rsid w:val="003B55AB"/>
    <w:rsid w:val="003B6181"/>
    <w:rsid w:val="003B7EFE"/>
    <w:rsid w:val="003C0DD1"/>
    <w:rsid w:val="003C19F6"/>
    <w:rsid w:val="003C3095"/>
    <w:rsid w:val="003C3B40"/>
    <w:rsid w:val="003C3BB1"/>
    <w:rsid w:val="003C404C"/>
    <w:rsid w:val="003C432E"/>
    <w:rsid w:val="003C4DB5"/>
    <w:rsid w:val="003C60F6"/>
    <w:rsid w:val="003C68E3"/>
    <w:rsid w:val="003C79C5"/>
    <w:rsid w:val="003D4FB8"/>
    <w:rsid w:val="003D658C"/>
    <w:rsid w:val="003D6CF2"/>
    <w:rsid w:val="003D6F07"/>
    <w:rsid w:val="003D7801"/>
    <w:rsid w:val="003E0F64"/>
    <w:rsid w:val="003E23E6"/>
    <w:rsid w:val="003E28F2"/>
    <w:rsid w:val="003E2F1E"/>
    <w:rsid w:val="003E3081"/>
    <w:rsid w:val="003E52DF"/>
    <w:rsid w:val="003F184B"/>
    <w:rsid w:val="003F2131"/>
    <w:rsid w:val="003F3910"/>
    <w:rsid w:val="003F44CE"/>
    <w:rsid w:val="003F5156"/>
    <w:rsid w:val="003F5257"/>
    <w:rsid w:val="003F5B5E"/>
    <w:rsid w:val="003F6377"/>
    <w:rsid w:val="003F6504"/>
    <w:rsid w:val="003F6D46"/>
    <w:rsid w:val="003F6F2B"/>
    <w:rsid w:val="003F79FF"/>
    <w:rsid w:val="004001E4"/>
    <w:rsid w:val="00401204"/>
    <w:rsid w:val="00402344"/>
    <w:rsid w:val="00402949"/>
    <w:rsid w:val="004032B1"/>
    <w:rsid w:val="004039E8"/>
    <w:rsid w:val="00403D2A"/>
    <w:rsid w:val="00404C5C"/>
    <w:rsid w:val="00405001"/>
    <w:rsid w:val="00405E9A"/>
    <w:rsid w:val="0040781F"/>
    <w:rsid w:val="0041209A"/>
    <w:rsid w:val="00412494"/>
    <w:rsid w:val="00412D1B"/>
    <w:rsid w:val="004133FD"/>
    <w:rsid w:val="00413821"/>
    <w:rsid w:val="00414FB3"/>
    <w:rsid w:val="00415B8A"/>
    <w:rsid w:val="00416377"/>
    <w:rsid w:val="004224D0"/>
    <w:rsid w:val="00423072"/>
    <w:rsid w:val="00423F8B"/>
    <w:rsid w:val="00426914"/>
    <w:rsid w:val="00427AD5"/>
    <w:rsid w:val="00430881"/>
    <w:rsid w:val="00430E03"/>
    <w:rsid w:val="0043136F"/>
    <w:rsid w:val="004334AA"/>
    <w:rsid w:val="0043367B"/>
    <w:rsid w:val="004346D4"/>
    <w:rsid w:val="00434B85"/>
    <w:rsid w:val="0043526E"/>
    <w:rsid w:val="00436A3D"/>
    <w:rsid w:val="00437501"/>
    <w:rsid w:val="00443FFD"/>
    <w:rsid w:val="00444185"/>
    <w:rsid w:val="00444836"/>
    <w:rsid w:val="004458AE"/>
    <w:rsid w:val="004466FF"/>
    <w:rsid w:val="0044769F"/>
    <w:rsid w:val="00447BFE"/>
    <w:rsid w:val="004546AB"/>
    <w:rsid w:val="0045527E"/>
    <w:rsid w:val="004568A5"/>
    <w:rsid w:val="004570AD"/>
    <w:rsid w:val="004615DB"/>
    <w:rsid w:val="004624F2"/>
    <w:rsid w:val="00462593"/>
    <w:rsid w:val="0046336B"/>
    <w:rsid w:val="004658BF"/>
    <w:rsid w:val="004666F9"/>
    <w:rsid w:val="0046786D"/>
    <w:rsid w:val="00467E44"/>
    <w:rsid w:val="00467F5C"/>
    <w:rsid w:val="0047134F"/>
    <w:rsid w:val="0047159A"/>
    <w:rsid w:val="00473BA0"/>
    <w:rsid w:val="00475EBF"/>
    <w:rsid w:val="0047636C"/>
    <w:rsid w:val="004769EF"/>
    <w:rsid w:val="00480060"/>
    <w:rsid w:val="004817C4"/>
    <w:rsid w:val="00484B45"/>
    <w:rsid w:val="00486483"/>
    <w:rsid w:val="00486A88"/>
    <w:rsid w:val="00486DD0"/>
    <w:rsid w:val="00487BC6"/>
    <w:rsid w:val="00490177"/>
    <w:rsid w:val="00490C09"/>
    <w:rsid w:val="00493AEA"/>
    <w:rsid w:val="00493C17"/>
    <w:rsid w:val="00494489"/>
    <w:rsid w:val="00496121"/>
    <w:rsid w:val="00496434"/>
    <w:rsid w:val="0049767A"/>
    <w:rsid w:val="004977C0"/>
    <w:rsid w:val="004A1CDA"/>
    <w:rsid w:val="004A591D"/>
    <w:rsid w:val="004A676F"/>
    <w:rsid w:val="004A7BBC"/>
    <w:rsid w:val="004A7D49"/>
    <w:rsid w:val="004B0E3E"/>
    <w:rsid w:val="004B158F"/>
    <w:rsid w:val="004B296F"/>
    <w:rsid w:val="004B29F6"/>
    <w:rsid w:val="004B3D09"/>
    <w:rsid w:val="004B4982"/>
    <w:rsid w:val="004B4AEC"/>
    <w:rsid w:val="004B529D"/>
    <w:rsid w:val="004B6010"/>
    <w:rsid w:val="004B646D"/>
    <w:rsid w:val="004B64E4"/>
    <w:rsid w:val="004B7A71"/>
    <w:rsid w:val="004B7E1F"/>
    <w:rsid w:val="004B7EE5"/>
    <w:rsid w:val="004C0285"/>
    <w:rsid w:val="004C087E"/>
    <w:rsid w:val="004C0C11"/>
    <w:rsid w:val="004C146E"/>
    <w:rsid w:val="004C15D4"/>
    <w:rsid w:val="004C1899"/>
    <w:rsid w:val="004C2566"/>
    <w:rsid w:val="004C2E44"/>
    <w:rsid w:val="004C3D53"/>
    <w:rsid w:val="004C59E7"/>
    <w:rsid w:val="004C6FA5"/>
    <w:rsid w:val="004C7A02"/>
    <w:rsid w:val="004C7B80"/>
    <w:rsid w:val="004D1057"/>
    <w:rsid w:val="004D13CB"/>
    <w:rsid w:val="004D1C2A"/>
    <w:rsid w:val="004D2109"/>
    <w:rsid w:val="004D5628"/>
    <w:rsid w:val="004D6677"/>
    <w:rsid w:val="004E0826"/>
    <w:rsid w:val="004E09B9"/>
    <w:rsid w:val="004E21A9"/>
    <w:rsid w:val="004E32FE"/>
    <w:rsid w:val="004E4FAD"/>
    <w:rsid w:val="004E5B56"/>
    <w:rsid w:val="004E63C2"/>
    <w:rsid w:val="004F15DA"/>
    <w:rsid w:val="004F250D"/>
    <w:rsid w:val="004F2BA9"/>
    <w:rsid w:val="004F2C1B"/>
    <w:rsid w:val="004F3052"/>
    <w:rsid w:val="004F5757"/>
    <w:rsid w:val="004F6381"/>
    <w:rsid w:val="004F6A42"/>
    <w:rsid w:val="004F761F"/>
    <w:rsid w:val="004F7890"/>
    <w:rsid w:val="00500D7C"/>
    <w:rsid w:val="0050174B"/>
    <w:rsid w:val="00501D26"/>
    <w:rsid w:val="005020C7"/>
    <w:rsid w:val="00502A2D"/>
    <w:rsid w:val="00503049"/>
    <w:rsid w:val="00503ACD"/>
    <w:rsid w:val="00503B1B"/>
    <w:rsid w:val="00504247"/>
    <w:rsid w:val="00504516"/>
    <w:rsid w:val="00505144"/>
    <w:rsid w:val="00505593"/>
    <w:rsid w:val="005057F5"/>
    <w:rsid w:val="0051088A"/>
    <w:rsid w:val="005120BE"/>
    <w:rsid w:val="00516C33"/>
    <w:rsid w:val="00517054"/>
    <w:rsid w:val="005172F8"/>
    <w:rsid w:val="00520B93"/>
    <w:rsid w:val="00522D62"/>
    <w:rsid w:val="00524DEA"/>
    <w:rsid w:val="00525DFE"/>
    <w:rsid w:val="00526542"/>
    <w:rsid w:val="00526DC9"/>
    <w:rsid w:val="00526FE9"/>
    <w:rsid w:val="0052769B"/>
    <w:rsid w:val="005278B0"/>
    <w:rsid w:val="00527960"/>
    <w:rsid w:val="00531B4B"/>
    <w:rsid w:val="00532A65"/>
    <w:rsid w:val="00533FDD"/>
    <w:rsid w:val="00534FC7"/>
    <w:rsid w:val="00535850"/>
    <w:rsid w:val="0053636C"/>
    <w:rsid w:val="00536971"/>
    <w:rsid w:val="005372D9"/>
    <w:rsid w:val="00537A29"/>
    <w:rsid w:val="00541EA4"/>
    <w:rsid w:val="005434A2"/>
    <w:rsid w:val="0054361A"/>
    <w:rsid w:val="00544853"/>
    <w:rsid w:val="00544FAE"/>
    <w:rsid w:val="00545A78"/>
    <w:rsid w:val="00545D30"/>
    <w:rsid w:val="0054610D"/>
    <w:rsid w:val="0054718C"/>
    <w:rsid w:val="0054731F"/>
    <w:rsid w:val="0054756B"/>
    <w:rsid w:val="005514CF"/>
    <w:rsid w:val="00551B5D"/>
    <w:rsid w:val="00551FA0"/>
    <w:rsid w:val="00554871"/>
    <w:rsid w:val="00555043"/>
    <w:rsid w:val="0055770D"/>
    <w:rsid w:val="00560E09"/>
    <w:rsid w:val="00561823"/>
    <w:rsid w:val="00562E83"/>
    <w:rsid w:val="00563845"/>
    <w:rsid w:val="005639BB"/>
    <w:rsid w:val="00564637"/>
    <w:rsid w:val="00565444"/>
    <w:rsid w:val="00570C79"/>
    <w:rsid w:val="005728CD"/>
    <w:rsid w:val="005745EC"/>
    <w:rsid w:val="00577F77"/>
    <w:rsid w:val="00582EED"/>
    <w:rsid w:val="0058326A"/>
    <w:rsid w:val="00583B5D"/>
    <w:rsid w:val="005844B2"/>
    <w:rsid w:val="00587447"/>
    <w:rsid w:val="00587ABB"/>
    <w:rsid w:val="00587B1F"/>
    <w:rsid w:val="005904CF"/>
    <w:rsid w:val="005905CD"/>
    <w:rsid w:val="005905DF"/>
    <w:rsid w:val="00590911"/>
    <w:rsid w:val="0059161F"/>
    <w:rsid w:val="005949C0"/>
    <w:rsid w:val="00594FDA"/>
    <w:rsid w:val="005959F9"/>
    <w:rsid w:val="00597309"/>
    <w:rsid w:val="00597510"/>
    <w:rsid w:val="00597827"/>
    <w:rsid w:val="00597C23"/>
    <w:rsid w:val="005A0307"/>
    <w:rsid w:val="005A1416"/>
    <w:rsid w:val="005A2FE2"/>
    <w:rsid w:val="005A31FA"/>
    <w:rsid w:val="005A4388"/>
    <w:rsid w:val="005A4DA8"/>
    <w:rsid w:val="005A65A3"/>
    <w:rsid w:val="005A7229"/>
    <w:rsid w:val="005A7DC4"/>
    <w:rsid w:val="005B0109"/>
    <w:rsid w:val="005B283F"/>
    <w:rsid w:val="005B29E9"/>
    <w:rsid w:val="005B2A6A"/>
    <w:rsid w:val="005B3845"/>
    <w:rsid w:val="005B39EC"/>
    <w:rsid w:val="005B3F08"/>
    <w:rsid w:val="005B4C32"/>
    <w:rsid w:val="005B4D2E"/>
    <w:rsid w:val="005B5A98"/>
    <w:rsid w:val="005C067B"/>
    <w:rsid w:val="005C17B6"/>
    <w:rsid w:val="005C1B90"/>
    <w:rsid w:val="005C27CC"/>
    <w:rsid w:val="005C3AAA"/>
    <w:rsid w:val="005C4633"/>
    <w:rsid w:val="005C5FF3"/>
    <w:rsid w:val="005C649F"/>
    <w:rsid w:val="005C67F1"/>
    <w:rsid w:val="005C74C7"/>
    <w:rsid w:val="005D078F"/>
    <w:rsid w:val="005D0DAB"/>
    <w:rsid w:val="005D26C5"/>
    <w:rsid w:val="005D2957"/>
    <w:rsid w:val="005D29D2"/>
    <w:rsid w:val="005D36D5"/>
    <w:rsid w:val="005D4A63"/>
    <w:rsid w:val="005D6EAF"/>
    <w:rsid w:val="005D7552"/>
    <w:rsid w:val="005D7D99"/>
    <w:rsid w:val="005E02A3"/>
    <w:rsid w:val="005E30A5"/>
    <w:rsid w:val="005E346B"/>
    <w:rsid w:val="005E4585"/>
    <w:rsid w:val="005E5AC9"/>
    <w:rsid w:val="005E670F"/>
    <w:rsid w:val="005E6F78"/>
    <w:rsid w:val="005F093C"/>
    <w:rsid w:val="005F155B"/>
    <w:rsid w:val="005F21CE"/>
    <w:rsid w:val="005F2CFC"/>
    <w:rsid w:val="005F2FA7"/>
    <w:rsid w:val="005F5CE4"/>
    <w:rsid w:val="005F6F85"/>
    <w:rsid w:val="005F72EC"/>
    <w:rsid w:val="005F7FD2"/>
    <w:rsid w:val="00602E13"/>
    <w:rsid w:val="00605177"/>
    <w:rsid w:val="00606472"/>
    <w:rsid w:val="006077F5"/>
    <w:rsid w:val="006100B1"/>
    <w:rsid w:val="0061180D"/>
    <w:rsid w:val="00612210"/>
    <w:rsid w:val="006125C0"/>
    <w:rsid w:val="00613B0A"/>
    <w:rsid w:val="00614909"/>
    <w:rsid w:val="00614C5A"/>
    <w:rsid w:val="00615643"/>
    <w:rsid w:val="00616DB4"/>
    <w:rsid w:val="00616E0B"/>
    <w:rsid w:val="00616E3B"/>
    <w:rsid w:val="006179DF"/>
    <w:rsid w:val="00617CD3"/>
    <w:rsid w:val="0062003C"/>
    <w:rsid w:val="00620380"/>
    <w:rsid w:val="00621092"/>
    <w:rsid w:val="0062128B"/>
    <w:rsid w:val="00622BA3"/>
    <w:rsid w:val="00624655"/>
    <w:rsid w:val="00627A87"/>
    <w:rsid w:val="0063024A"/>
    <w:rsid w:val="0063065A"/>
    <w:rsid w:val="00630899"/>
    <w:rsid w:val="006308D7"/>
    <w:rsid w:val="0063153A"/>
    <w:rsid w:val="00632427"/>
    <w:rsid w:val="00633548"/>
    <w:rsid w:val="00633D04"/>
    <w:rsid w:val="006349B2"/>
    <w:rsid w:val="006350AF"/>
    <w:rsid w:val="00635A55"/>
    <w:rsid w:val="00636B57"/>
    <w:rsid w:val="00636DD3"/>
    <w:rsid w:val="006373A7"/>
    <w:rsid w:val="00640F4A"/>
    <w:rsid w:val="006429A8"/>
    <w:rsid w:val="00643010"/>
    <w:rsid w:val="006432C5"/>
    <w:rsid w:val="00644E0E"/>
    <w:rsid w:val="006464C3"/>
    <w:rsid w:val="00646E3F"/>
    <w:rsid w:val="0064712F"/>
    <w:rsid w:val="00647E86"/>
    <w:rsid w:val="00651B1A"/>
    <w:rsid w:val="0065234D"/>
    <w:rsid w:val="006527DA"/>
    <w:rsid w:val="00652CCF"/>
    <w:rsid w:val="0065412C"/>
    <w:rsid w:val="00655893"/>
    <w:rsid w:val="00655A3D"/>
    <w:rsid w:val="00657043"/>
    <w:rsid w:val="00657D80"/>
    <w:rsid w:val="0066280D"/>
    <w:rsid w:val="006629D9"/>
    <w:rsid w:val="006636A9"/>
    <w:rsid w:val="00663E06"/>
    <w:rsid w:val="006671C3"/>
    <w:rsid w:val="00670AE4"/>
    <w:rsid w:val="00670F6B"/>
    <w:rsid w:val="00671471"/>
    <w:rsid w:val="00671551"/>
    <w:rsid w:val="0067190B"/>
    <w:rsid w:val="00671A65"/>
    <w:rsid w:val="00673D0B"/>
    <w:rsid w:val="0067419F"/>
    <w:rsid w:val="006746D3"/>
    <w:rsid w:val="006748F6"/>
    <w:rsid w:val="00674E9D"/>
    <w:rsid w:val="00676B4B"/>
    <w:rsid w:val="00676D6D"/>
    <w:rsid w:val="006779D4"/>
    <w:rsid w:val="00680408"/>
    <w:rsid w:val="00680EB0"/>
    <w:rsid w:val="006815BB"/>
    <w:rsid w:val="00681D36"/>
    <w:rsid w:val="00681EAD"/>
    <w:rsid w:val="006834AB"/>
    <w:rsid w:val="00683EDC"/>
    <w:rsid w:val="00684345"/>
    <w:rsid w:val="0068448A"/>
    <w:rsid w:val="006846AE"/>
    <w:rsid w:val="00684CBD"/>
    <w:rsid w:val="00685A72"/>
    <w:rsid w:val="00691468"/>
    <w:rsid w:val="0069556B"/>
    <w:rsid w:val="00696B94"/>
    <w:rsid w:val="0069728F"/>
    <w:rsid w:val="0069748B"/>
    <w:rsid w:val="00697494"/>
    <w:rsid w:val="0069778D"/>
    <w:rsid w:val="006978BE"/>
    <w:rsid w:val="00697EA2"/>
    <w:rsid w:val="006A0071"/>
    <w:rsid w:val="006A2B76"/>
    <w:rsid w:val="006A5094"/>
    <w:rsid w:val="006A6653"/>
    <w:rsid w:val="006A7CAE"/>
    <w:rsid w:val="006B0153"/>
    <w:rsid w:val="006B073D"/>
    <w:rsid w:val="006B13AD"/>
    <w:rsid w:val="006B1909"/>
    <w:rsid w:val="006B1978"/>
    <w:rsid w:val="006B262E"/>
    <w:rsid w:val="006B37AE"/>
    <w:rsid w:val="006B5A0F"/>
    <w:rsid w:val="006B7719"/>
    <w:rsid w:val="006C0590"/>
    <w:rsid w:val="006C14E9"/>
    <w:rsid w:val="006C18CB"/>
    <w:rsid w:val="006C3545"/>
    <w:rsid w:val="006C4F8B"/>
    <w:rsid w:val="006C58C6"/>
    <w:rsid w:val="006D0651"/>
    <w:rsid w:val="006D0A48"/>
    <w:rsid w:val="006D1F5D"/>
    <w:rsid w:val="006D2077"/>
    <w:rsid w:val="006D270A"/>
    <w:rsid w:val="006D3C3E"/>
    <w:rsid w:val="006D41FB"/>
    <w:rsid w:val="006D5004"/>
    <w:rsid w:val="006E04B3"/>
    <w:rsid w:val="006E05D6"/>
    <w:rsid w:val="006E0A9A"/>
    <w:rsid w:val="006E10A6"/>
    <w:rsid w:val="006E2B4E"/>
    <w:rsid w:val="006E33A1"/>
    <w:rsid w:val="006E6DFC"/>
    <w:rsid w:val="006F11E0"/>
    <w:rsid w:val="006F244F"/>
    <w:rsid w:val="006F2686"/>
    <w:rsid w:val="006F2C1E"/>
    <w:rsid w:val="006F3BB0"/>
    <w:rsid w:val="006F43F5"/>
    <w:rsid w:val="006F6CE1"/>
    <w:rsid w:val="006F7822"/>
    <w:rsid w:val="0070069F"/>
    <w:rsid w:val="007023D2"/>
    <w:rsid w:val="0070556C"/>
    <w:rsid w:val="00707A6B"/>
    <w:rsid w:val="00707E86"/>
    <w:rsid w:val="007140ED"/>
    <w:rsid w:val="00714748"/>
    <w:rsid w:val="00716FC1"/>
    <w:rsid w:val="00717BF0"/>
    <w:rsid w:val="00720102"/>
    <w:rsid w:val="00722229"/>
    <w:rsid w:val="007230D2"/>
    <w:rsid w:val="0072362F"/>
    <w:rsid w:val="0072470F"/>
    <w:rsid w:val="007250CC"/>
    <w:rsid w:val="00726D9C"/>
    <w:rsid w:val="0073009C"/>
    <w:rsid w:val="0073045E"/>
    <w:rsid w:val="007306B2"/>
    <w:rsid w:val="0073080B"/>
    <w:rsid w:val="0073207D"/>
    <w:rsid w:val="0073260E"/>
    <w:rsid w:val="00735CDE"/>
    <w:rsid w:val="00736377"/>
    <w:rsid w:val="00743C0A"/>
    <w:rsid w:val="007444B5"/>
    <w:rsid w:val="007449C3"/>
    <w:rsid w:val="00746898"/>
    <w:rsid w:val="00747814"/>
    <w:rsid w:val="007479FF"/>
    <w:rsid w:val="00747F1E"/>
    <w:rsid w:val="00750A96"/>
    <w:rsid w:val="00751A97"/>
    <w:rsid w:val="00752074"/>
    <w:rsid w:val="00753547"/>
    <w:rsid w:val="00755E73"/>
    <w:rsid w:val="00757A4B"/>
    <w:rsid w:val="00757A77"/>
    <w:rsid w:val="0076027D"/>
    <w:rsid w:val="00760F2E"/>
    <w:rsid w:val="00761D54"/>
    <w:rsid w:val="007628E0"/>
    <w:rsid w:val="00762A91"/>
    <w:rsid w:val="00763FE4"/>
    <w:rsid w:val="0076432C"/>
    <w:rsid w:val="00764887"/>
    <w:rsid w:val="00765D15"/>
    <w:rsid w:val="0076603B"/>
    <w:rsid w:val="00770B79"/>
    <w:rsid w:val="007728EF"/>
    <w:rsid w:val="007746BF"/>
    <w:rsid w:val="00774DF9"/>
    <w:rsid w:val="00776372"/>
    <w:rsid w:val="007764B7"/>
    <w:rsid w:val="007770E7"/>
    <w:rsid w:val="007776DA"/>
    <w:rsid w:val="0078074A"/>
    <w:rsid w:val="00780815"/>
    <w:rsid w:val="0078134F"/>
    <w:rsid w:val="00783643"/>
    <w:rsid w:val="0078470D"/>
    <w:rsid w:val="007848EA"/>
    <w:rsid w:val="00784D5C"/>
    <w:rsid w:val="00785C1B"/>
    <w:rsid w:val="00786ECF"/>
    <w:rsid w:val="00790853"/>
    <w:rsid w:val="007909F0"/>
    <w:rsid w:val="00790A35"/>
    <w:rsid w:val="00790E6B"/>
    <w:rsid w:val="00791376"/>
    <w:rsid w:val="007915DC"/>
    <w:rsid w:val="00791C50"/>
    <w:rsid w:val="00794616"/>
    <w:rsid w:val="007946A7"/>
    <w:rsid w:val="00796882"/>
    <w:rsid w:val="00796ED8"/>
    <w:rsid w:val="007970B1"/>
    <w:rsid w:val="00797AF9"/>
    <w:rsid w:val="007A1596"/>
    <w:rsid w:val="007A19E8"/>
    <w:rsid w:val="007A36A6"/>
    <w:rsid w:val="007A41BF"/>
    <w:rsid w:val="007A503B"/>
    <w:rsid w:val="007A664E"/>
    <w:rsid w:val="007A7612"/>
    <w:rsid w:val="007A77A1"/>
    <w:rsid w:val="007B0D4A"/>
    <w:rsid w:val="007B219C"/>
    <w:rsid w:val="007B2AB7"/>
    <w:rsid w:val="007B4088"/>
    <w:rsid w:val="007B73F5"/>
    <w:rsid w:val="007B75AF"/>
    <w:rsid w:val="007C0A7C"/>
    <w:rsid w:val="007C0AD4"/>
    <w:rsid w:val="007C10AE"/>
    <w:rsid w:val="007C3A7F"/>
    <w:rsid w:val="007C676D"/>
    <w:rsid w:val="007D27CB"/>
    <w:rsid w:val="007D38B6"/>
    <w:rsid w:val="007D40D3"/>
    <w:rsid w:val="007D69A8"/>
    <w:rsid w:val="007E04DE"/>
    <w:rsid w:val="007E1736"/>
    <w:rsid w:val="007E19AF"/>
    <w:rsid w:val="007E3246"/>
    <w:rsid w:val="007E3370"/>
    <w:rsid w:val="007E3BD3"/>
    <w:rsid w:val="007E4235"/>
    <w:rsid w:val="007E4708"/>
    <w:rsid w:val="007E5793"/>
    <w:rsid w:val="007E64A2"/>
    <w:rsid w:val="007E7F96"/>
    <w:rsid w:val="007F1856"/>
    <w:rsid w:val="007F20B9"/>
    <w:rsid w:val="007F254B"/>
    <w:rsid w:val="007F42CE"/>
    <w:rsid w:val="007F482A"/>
    <w:rsid w:val="007F48D5"/>
    <w:rsid w:val="007F4917"/>
    <w:rsid w:val="007F62B5"/>
    <w:rsid w:val="007F640D"/>
    <w:rsid w:val="007F655E"/>
    <w:rsid w:val="007F6C46"/>
    <w:rsid w:val="007F7ADB"/>
    <w:rsid w:val="0080111F"/>
    <w:rsid w:val="008025A7"/>
    <w:rsid w:val="008044D1"/>
    <w:rsid w:val="00805B0C"/>
    <w:rsid w:val="00806485"/>
    <w:rsid w:val="0080665A"/>
    <w:rsid w:val="00807002"/>
    <w:rsid w:val="008108E2"/>
    <w:rsid w:val="00810A26"/>
    <w:rsid w:val="0081189E"/>
    <w:rsid w:val="00811F1A"/>
    <w:rsid w:val="00812A40"/>
    <w:rsid w:val="0081473B"/>
    <w:rsid w:val="00816FF3"/>
    <w:rsid w:val="008172EA"/>
    <w:rsid w:val="00817ABB"/>
    <w:rsid w:val="008210BD"/>
    <w:rsid w:val="00821BAF"/>
    <w:rsid w:val="00821F17"/>
    <w:rsid w:val="00821F2A"/>
    <w:rsid w:val="00825EBD"/>
    <w:rsid w:val="00826955"/>
    <w:rsid w:val="008270AA"/>
    <w:rsid w:val="0082759B"/>
    <w:rsid w:val="00827AE3"/>
    <w:rsid w:val="00830A56"/>
    <w:rsid w:val="00830CDC"/>
    <w:rsid w:val="00831201"/>
    <w:rsid w:val="00831390"/>
    <w:rsid w:val="00831BD3"/>
    <w:rsid w:val="00833B15"/>
    <w:rsid w:val="00833F05"/>
    <w:rsid w:val="00833F7D"/>
    <w:rsid w:val="00835E42"/>
    <w:rsid w:val="00836909"/>
    <w:rsid w:val="00840A4D"/>
    <w:rsid w:val="008419B8"/>
    <w:rsid w:val="00841FBB"/>
    <w:rsid w:val="00841FC0"/>
    <w:rsid w:val="00842469"/>
    <w:rsid w:val="00843377"/>
    <w:rsid w:val="00843E04"/>
    <w:rsid w:val="008449F4"/>
    <w:rsid w:val="008454F0"/>
    <w:rsid w:val="00846081"/>
    <w:rsid w:val="00846E0D"/>
    <w:rsid w:val="00850049"/>
    <w:rsid w:val="00850D89"/>
    <w:rsid w:val="00850E5D"/>
    <w:rsid w:val="00850E8E"/>
    <w:rsid w:val="00851177"/>
    <w:rsid w:val="00851FA1"/>
    <w:rsid w:val="008523A7"/>
    <w:rsid w:val="00852D2F"/>
    <w:rsid w:val="00852F15"/>
    <w:rsid w:val="008537C0"/>
    <w:rsid w:val="00854B89"/>
    <w:rsid w:val="00856053"/>
    <w:rsid w:val="00856A78"/>
    <w:rsid w:val="00856A93"/>
    <w:rsid w:val="00857A32"/>
    <w:rsid w:val="00857DC2"/>
    <w:rsid w:val="00860586"/>
    <w:rsid w:val="00861DDF"/>
    <w:rsid w:val="00863ABB"/>
    <w:rsid w:val="0086413F"/>
    <w:rsid w:val="00865798"/>
    <w:rsid w:val="00866E0A"/>
    <w:rsid w:val="00871FA6"/>
    <w:rsid w:val="008724DD"/>
    <w:rsid w:val="008728E4"/>
    <w:rsid w:val="008754DA"/>
    <w:rsid w:val="008768D1"/>
    <w:rsid w:val="0088017E"/>
    <w:rsid w:val="008830FF"/>
    <w:rsid w:val="008831FA"/>
    <w:rsid w:val="00883A88"/>
    <w:rsid w:val="008851BE"/>
    <w:rsid w:val="00885CDA"/>
    <w:rsid w:val="00890A87"/>
    <w:rsid w:val="00891D07"/>
    <w:rsid w:val="008931AF"/>
    <w:rsid w:val="00894FA0"/>
    <w:rsid w:val="008969AC"/>
    <w:rsid w:val="00896EA7"/>
    <w:rsid w:val="00897565"/>
    <w:rsid w:val="008A1315"/>
    <w:rsid w:val="008A3E7E"/>
    <w:rsid w:val="008A4E0A"/>
    <w:rsid w:val="008A5484"/>
    <w:rsid w:val="008A54DE"/>
    <w:rsid w:val="008A54E8"/>
    <w:rsid w:val="008A6002"/>
    <w:rsid w:val="008A6F3E"/>
    <w:rsid w:val="008B10B1"/>
    <w:rsid w:val="008B2129"/>
    <w:rsid w:val="008B4808"/>
    <w:rsid w:val="008B625B"/>
    <w:rsid w:val="008B6FA7"/>
    <w:rsid w:val="008C2215"/>
    <w:rsid w:val="008C2303"/>
    <w:rsid w:val="008C24C2"/>
    <w:rsid w:val="008C4395"/>
    <w:rsid w:val="008C741A"/>
    <w:rsid w:val="008C78D2"/>
    <w:rsid w:val="008D1B93"/>
    <w:rsid w:val="008D2279"/>
    <w:rsid w:val="008D2942"/>
    <w:rsid w:val="008D37A0"/>
    <w:rsid w:val="008D3AD5"/>
    <w:rsid w:val="008D3AE5"/>
    <w:rsid w:val="008D416E"/>
    <w:rsid w:val="008D42CF"/>
    <w:rsid w:val="008D4A45"/>
    <w:rsid w:val="008D5183"/>
    <w:rsid w:val="008D61A1"/>
    <w:rsid w:val="008D6EBB"/>
    <w:rsid w:val="008D7932"/>
    <w:rsid w:val="008D7D62"/>
    <w:rsid w:val="008D7DD6"/>
    <w:rsid w:val="008D7E74"/>
    <w:rsid w:val="008E0404"/>
    <w:rsid w:val="008E1435"/>
    <w:rsid w:val="008E321F"/>
    <w:rsid w:val="008E3C25"/>
    <w:rsid w:val="008E425A"/>
    <w:rsid w:val="008E5209"/>
    <w:rsid w:val="008E60C5"/>
    <w:rsid w:val="008E6DE5"/>
    <w:rsid w:val="008E7647"/>
    <w:rsid w:val="008F0B25"/>
    <w:rsid w:val="008F178F"/>
    <w:rsid w:val="008F21CE"/>
    <w:rsid w:val="008F3880"/>
    <w:rsid w:val="008F3D44"/>
    <w:rsid w:val="008F3DEC"/>
    <w:rsid w:val="008F4110"/>
    <w:rsid w:val="008F4677"/>
    <w:rsid w:val="008F735A"/>
    <w:rsid w:val="008F7783"/>
    <w:rsid w:val="008F7859"/>
    <w:rsid w:val="009006C3"/>
    <w:rsid w:val="0090152D"/>
    <w:rsid w:val="00902850"/>
    <w:rsid w:val="00902A86"/>
    <w:rsid w:val="00903C44"/>
    <w:rsid w:val="00903CCF"/>
    <w:rsid w:val="00904167"/>
    <w:rsid w:val="0090481D"/>
    <w:rsid w:val="009076C4"/>
    <w:rsid w:val="009100B7"/>
    <w:rsid w:val="00910946"/>
    <w:rsid w:val="00910ABC"/>
    <w:rsid w:val="00911B3F"/>
    <w:rsid w:val="0091230D"/>
    <w:rsid w:val="00913BA9"/>
    <w:rsid w:val="00913BDE"/>
    <w:rsid w:val="009143DC"/>
    <w:rsid w:val="00915502"/>
    <w:rsid w:val="00915FB9"/>
    <w:rsid w:val="00920B6D"/>
    <w:rsid w:val="00922264"/>
    <w:rsid w:val="009230D2"/>
    <w:rsid w:val="00924977"/>
    <w:rsid w:val="00925749"/>
    <w:rsid w:val="009267FC"/>
    <w:rsid w:val="0092714E"/>
    <w:rsid w:val="009277DB"/>
    <w:rsid w:val="009316FF"/>
    <w:rsid w:val="00932ACB"/>
    <w:rsid w:val="009345FA"/>
    <w:rsid w:val="00934BE0"/>
    <w:rsid w:val="009353B4"/>
    <w:rsid w:val="0093579A"/>
    <w:rsid w:val="00935C0B"/>
    <w:rsid w:val="00936D57"/>
    <w:rsid w:val="00937AE9"/>
    <w:rsid w:val="00937DE1"/>
    <w:rsid w:val="0094021B"/>
    <w:rsid w:val="00940E3B"/>
    <w:rsid w:val="009422D3"/>
    <w:rsid w:val="00943627"/>
    <w:rsid w:val="0094385E"/>
    <w:rsid w:val="00946573"/>
    <w:rsid w:val="0094676D"/>
    <w:rsid w:val="00947495"/>
    <w:rsid w:val="00950068"/>
    <w:rsid w:val="00950326"/>
    <w:rsid w:val="009506A1"/>
    <w:rsid w:val="00952B10"/>
    <w:rsid w:val="00953214"/>
    <w:rsid w:val="009558A9"/>
    <w:rsid w:val="009566F7"/>
    <w:rsid w:val="00960789"/>
    <w:rsid w:val="00960BCF"/>
    <w:rsid w:val="00961FA2"/>
    <w:rsid w:val="0096308E"/>
    <w:rsid w:val="0096373F"/>
    <w:rsid w:val="00963AFB"/>
    <w:rsid w:val="00970DD6"/>
    <w:rsid w:val="00971CFA"/>
    <w:rsid w:val="009725B4"/>
    <w:rsid w:val="00973740"/>
    <w:rsid w:val="00974922"/>
    <w:rsid w:val="00975417"/>
    <w:rsid w:val="00975866"/>
    <w:rsid w:val="0097605E"/>
    <w:rsid w:val="00976AC0"/>
    <w:rsid w:val="00977588"/>
    <w:rsid w:val="00980DC2"/>
    <w:rsid w:val="00981510"/>
    <w:rsid w:val="00981578"/>
    <w:rsid w:val="00981EBA"/>
    <w:rsid w:val="00981FF4"/>
    <w:rsid w:val="00982184"/>
    <w:rsid w:val="00983123"/>
    <w:rsid w:val="00983A6F"/>
    <w:rsid w:val="009857A4"/>
    <w:rsid w:val="00986D1C"/>
    <w:rsid w:val="00987764"/>
    <w:rsid w:val="00990E98"/>
    <w:rsid w:val="009911F4"/>
    <w:rsid w:val="0099326F"/>
    <w:rsid w:val="00995B78"/>
    <w:rsid w:val="009970A4"/>
    <w:rsid w:val="009A3670"/>
    <w:rsid w:val="009A3D36"/>
    <w:rsid w:val="009A3D4D"/>
    <w:rsid w:val="009A4533"/>
    <w:rsid w:val="009A5A95"/>
    <w:rsid w:val="009A6D2B"/>
    <w:rsid w:val="009A6E33"/>
    <w:rsid w:val="009A7134"/>
    <w:rsid w:val="009A724B"/>
    <w:rsid w:val="009B1931"/>
    <w:rsid w:val="009B287F"/>
    <w:rsid w:val="009B28FC"/>
    <w:rsid w:val="009B3447"/>
    <w:rsid w:val="009B4EE1"/>
    <w:rsid w:val="009B5326"/>
    <w:rsid w:val="009B5AB4"/>
    <w:rsid w:val="009B5F96"/>
    <w:rsid w:val="009B77F8"/>
    <w:rsid w:val="009C008E"/>
    <w:rsid w:val="009C08BA"/>
    <w:rsid w:val="009C0967"/>
    <w:rsid w:val="009C1160"/>
    <w:rsid w:val="009C1763"/>
    <w:rsid w:val="009C1E22"/>
    <w:rsid w:val="009C37B8"/>
    <w:rsid w:val="009C3DCA"/>
    <w:rsid w:val="009C455B"/>
    <w:rsid w:val="009C51B7"/>
    <w:rsid w:val="009C54F6"/>
    <w:rsid w:val="009C6DA3"/>
    <w:rsid w:val="009C70A7"/>
    <w:rsid w:val="009C74D1"/>
    <w:rsid w:val="009C7C7A"/>
    <w:rsid w:val="009C7D4D"/>
    <w:rsid w:val="009D0974"/>
    <w:rsid w:val="009D101E"/>
    <w:rsid w:val="009D2338"/>
    <w:rsid w:val="009D53F5"/>
    <w:rsid w:val="009D608D"/>
    <w:rsid w:val="009D7E53"/>
    <w:rsid w:val="009E105D"/>
    <w:rsid w:val="009E10F8"/>
    <w:rsid w:val="009E2AAE"/>
    <w:rsid w:val="009E3670"/>
    <w:rsid w:val="009E43B3"/>
    <w:rsid w:val="009E4421"/>
    <w:rsid w:val="009E443A"/>
    <w:rsid w:val="009E48F3"/>
    <w:rsid w:val="009E4A9F"/>
    <w:rsid w:val="009E4C4E"/>
    <w:rsid w:val="009E4CE0"/>
    <w:rsid w:val="009E502E"/>
    <w:rsid w:val="009E5C11"/>
    <w:rsid w:val="009E654A"/>
    <w:rsid w:val="009E761D"/>
    <w:rsid w:val="009E7B96"/>
    <w:rsid w:val="009F19C6"/>
    <w:rsid w:val="009F2FCA"/>
    <w:rsid w:val="009F3686"/>
    <w:rsid w:val="009F388B"/>
    <w:rsid w:val="009F42CE"/>
    <w:rsid w:val="009F4BDE"/>
    <w:rsid w:val="009F59AD"/>
    <w:rsid w:val="009F6BB1"/>
    <w:rsid w:val="009F72CF"/>
    <w:rsid w:val="009F737C"/>
    <w:rsid w:val="009F79CC"/>
    <w:rsid w:val="009F7CE4"/>
    <w:rsid w:val="00A002A5"/>
    <w:rsid w:val="00A00A10"/>
    <w:rsid w:val="00A01710"/>
    <w:rsid w:val="00A03470"/>
    <w:rsid w:val="00A056F4"/>
    <w:rsid w:val="00A05BCD"/>
    <w:rsid w:val="00A05FFB"/>
    <w:rsid w:val="00A06C2F"/>
    <w:rsid w:val="00A0741B"/>
    <w:rsid w:val="00A07589"/>
    <w:rsid w:val="00A07895"/>
    <w:rsid w:val="00A13539"/>
    <w:rsid w:val="00A15825"/>
    <w:rsid w:val="00A163AF"/>
    <w:rsid w:val="00A21D50"/>
    <w:rsid w:val="00A22B8B"/>
    <w:rsid w:val="00A22EED"/>
    <w:rsid w:val="00A25021"/>
    <w:rsid w:val="00A2557C"/>
    <w:rsid w:val="00A258A2"/>
    <w:rsid w:val="00A27387"/>
    <w:rsid w:val="00A30E9E"/>
    <w:rsid w:val="00A31ABF"/>
    <w:rsid w:val="00A3344C"/>
    <w:rsid w:val="00A33535"/>
    <w:rsid w:val="00A33B55"/>
    <w:rsid w:val="00A3440E"/>
    <w:rsid w:val="00A35470"/>
    <w:rsid w:val="00A36EAF"/>
    <w:rsid w:val="00A37D6D"/>
    <w:rsid w:val="00A40292"/>
    <w:rsid w:val="00A4039C"/>
    <w:rsid w:val="00A40578"/>
    <w:rsid w:val="00A409C7"/>
    <w:rsid w:val="00A40C0D"/>
    <w:rsid w:val="00A40FFE"/>
    <w:rsid w:val="00A421EE"/>
    <w:rsid w:val="00A42752"/>
    <w:rsid w:val="00A434AD"/>
    <w:rsid w:val="00A44787"/>
    <w:rsid w:val="00A450A5"/>
    <w:rsid w:val="00A47EF0"/>
    <w:rsid w:val="00A50F0B"/>
    <w:rsid w:val="00A51075"/>
    <w:rsid w:val="00A52D15"/>
    <w:rsid w:val="00A548BD"/>
    <w:rsid w:val="00A553AD"/>
    <w:rsid w:val="00A5723F"/>
    <w:rsid w:val="00A57D12"/>
    <w:rsid w:val="00A60310"/>
    <w:rsid w:val="00A60721"/>
    <w:rsid w:val="00A614A4"/>
    <w:rsid w:val="00A62FD9"/>
    <w:rsid w:val="00A6341D"/>
    <w:rsid w:val="00A64EF4"/>
    <w:rsid w:val="00A7050E"/>
    <w:rsid w:val="00A70991"/>
    <w:rsid w:val="00A730A9"/>
    <w:rsid w:val="00A73657"/>
    <w:rsid w:val="00A75849"/>
    <w:rsid w:val="00A763FA"/>
    <w:rsid w:val="00A774EF"/>
    <w:rsid w:val="00A80D0D"/>
    <w:rsid w:val="00A818F2"/>
    <w:rsid w:val="00A81BC6"/>
    <w:rsid w:val="00A83CE0"/>
    <w:rsid w:val="00A84B60"/>
    <w:rsid w:val="00A8581A"/>
    <w:rsid w:val="00A859B8"/>
    <w:rsid w:val="00A87560"/>
    <w:rsid w:val="00A92A1C"/>
    <w:rsid w:val="00A92BB7"/>
    <w:rsid w:val="00A935AD"/>
    <w:rsid w:val="00A957AB"/>
    <w:rsid w:val="00A95CBB"/>
    <w:rsid w:val="00AA07F2"/>
    <w:rsid w:val="00AA15AA"/>
    <w:rsid w:val="00AA24A5"/>
    <w:rsid w:val="00AA2C84"/>
    <w:rsid w:val="00AA2C9A"/>
    <w:rsid w:val="00AA3DC3"/>
    <w:rsid w:val="00AA4194"/>
    <w:rsid w:val="00AA4356"/>
    <w:rsid w:val="00AA43D4"/>
    <w:rsid w:val="00AA481D"/>
    <w:rsid w:val="00AA5718"/>
    <w:rsid w:val="00AB096D"/>
    <w:rsid w:val="00AB101F"/>
    <w:rsid w:val="00AB1E0D"/>
    <w:rsid w:val="00AB21AA"/>
    <w:rsid w:val="00AB314B"/>
    <w:rsid w:val="00AB3279"/>
    <w:rsid w:val="00AB32AA"/>
    <w:rsid w:val="00AB5180"/>
    <w:rsid w:val="00AB52EF"/>
    <w:rsid w:val="00AB5417"/>
    <w:rsid w:val="00AB5E75"/>
    <w:rsid w:val="00AB6D4F"/>
    <w:rsid w:val="00AB7BAE"/>
    <w:rsid w:val="00AC0CBB"/>
    <w:rsid w:val="00AC155F"/>
    <w:rsid w:val="00AC27DF"/>
    <w:rsid w:val="00AC2E95"/>
    <w:rsid w:val="00AC3E9E"/>
    <w:rsid w:val="00AC4DB3"/>
    <w:rsid w:val="00AC521D"/>
    <w:rsid w:val="00AC5D82"/>
    <w:rsid w:val="00AC60E2"/>
    <w:rsid w:val="00AC6590"/>
    <w:rsid w:val="00AC6868"/>
    <w:rsid w:val="00AC7671"/>
    <w:rsid w:val="00AD052D"/>
    <w:rsid w:val="00AD0C21"/>
    <w:rsid w:val="00AD3439"/>
    <w:rsid w:val="00AD565D"/>
    <w:rsid w:val="00AD5D3A"/>
    <w:rsid w:val="00AD63A1"/>
    <w:rsid w:val="00AD7422"/>
    <w:rsid w:val="00AE0408"/>
    <w:rsid w:val="00AE0A93"/>
    <w:rsid w:val="00AE2C0C"/>
    <w:rsid w:val="00AE31B3"/>
    <w:rsid w:val="00AE63AD"/>
    <w:rsid w:val="00AF016D"/>
    <w:rsid w:val="00AF0247"/>
    <w:rsid w:val="00AF17E9"/>
    <w:rsid w:val="00AF1E83"/>
    <w:rsid w:val="00AF2496"/>
    <w:rsid w:val="00AF2CC3"/>
    <w:rsid w:val="00AF2F60"/>
    <w:rsid w:val="00AF36AE"/>
    <w:rsid w:val="00AF472E"/>
    <w:rsid w:val="00AF5814"/>
    <w:rsid w:val="00AF77C9"/>
    <w:rsid w:val="00B0012D"/>
    <w:rsid w:val="00B025C0"/>
    <w:rsid w:val="00B04B13"/>
    <w:rsid w:val="00B072C2"/>
    <w:rsid w:val="00B07EF8"/>
    <w:rsid w:val="00B10074"/>
    <w:rsid w:val="00B11B88"/>
    <w:rsid w:val="00B143C4"/>
    <w:rsid w:val="00B143C7"/>
    <w:rsid w:val="00B1463B"/>
    <w:rsid w:val="00B160D9"/>
    <w:rsid w:val="00B16589"/>
    <w:rsid w:val="00B16AD4"/>
    <w:rsid w:val="00B16E87"/>
    <w:rsid w:val="00B171A1"/>
    <w:rsid w:val="00B1727D"/>
    <w:rsid w:val="00B20413"/>
    <w:rsid w:val="00B2084F"/>
    <w:rsid w:val="00B23097"/>
    <w:rsid w:val="00B2342B"/>
    <w:rsid w:val="00B2370D"/>
    <w:rsid w:val="00B25158"/>
    <w:rsid w:val="00B2517D"/>
    <w:rsid w:val="00B26327"/>
    <w:rsid w:val="00B263AF"/>
    <w:rsid w:val="00B26FB4"/>
    <w:rsid w:val="00B309AE"/>
    <w:rsid w:val="00B31CE1"/>
    <w:rsid w:val="00B327F5"/>
    <w:rsid w:val="00B32B04"/>
    <w:rsid w:val="00B359D6"/>
    <w:rsid w:val="00B35D1E"/>
    <w:rsid w:val="00B36B67"/>
    <w:rsid w:val="00B406E0"/>
    <w:rsid w:val="00B40ADE"/>
    <w:rsid w:val="00B44890"/>
    <w:rsid w:val="00B47030"/>
    <w:rsid w:val="00B47140"/>
    <w:rsid w:val="00B473B8"/>
    <w:rsid w:val="00B50F76"/>
    <w:rsid w:val="00B53B3D"/>
    <w:rsid w:val="00B5400C"/>
    <w:rsid w:val="00B54745"/>
    <w:rsid w:val="00B54953"/>
    <w:rsid w:val="00B5629B"/>
    <w:rsid w:val="00B60729"/>
    <w:rsid w:val="00B6083C"/>
    <w:rsid w:val="00B60E3C"/>
    <w:rsid w:val="00B61FDB"/>
    <w:rsid w:val="00B631F0"/>
    <w:rsid w:val="00B64277"/>
    <w:rsid w:val="00B64B35"/>
    <w:rsid w:val="00B66690"/>
    <w:rsid w:val="00B66BC3"/>
    <w:rsid w:val="00B6710F"/>
    <w:rsid w:val="00B7030F"/>
    <w:rsid w:val="00B7077C"/>
    <w:rsid w:val="00B71373"/>
    <w:rsid w:val="00B71A59"/>
    <w:rsid w:val="00B71D37"/>
    <w:rsid w:val="00B71FE0"/>
    <w:rsid w:val="00B72F2F"/>
    <w:rsid w:val="00B73108"/>
    <w:rsid w:val="00B74654"/>
    <w:rsid w:val="00B74881"/>
    <w:rsid w:val="00B752B7"/>
    <w:rsid w:val="00B803F7"/>
    <w:rsid w:val="00B805AD"/>
    <w:rsid w:val="00B80A17"/>
    <w:rsid w:val="00B81385"/>
    <w:rsid w:val="00B82036"/>
    <w:rsid w:val="00B82217"/>
    <w:rsid w:val="00B82403"/>
    <w:rsid w:val="00B8401C"/>
    <w:rsid w:val="00B85922"/>
    <w:rsid w:val="00B86240"/>
    <w:rsid w:val="00B87421"/>
    <w:rsid w:val="00B9006F"/>
    <w:rsid w:val="00B93325"/>
    <w:rsid w:val="00B94DD0"/>
    <w:rsid w:val="00B96EDD"/>
    <w:rsid w:val="00B97714"/>
    <w:rsid w:val="00B97D42"/>
    <w:rsid w:val="00BA0BDF"/>
    <w:rsid w:val="00BA0C91"/>
    <w:rsid w:val="00BA2096"/>
    <w:rsid w:val="00BA2291"/>
    <w:rsid w:val="00BA3C69"/>
    <w:rsid w:val="00BA3E05"/>
    <w:rsid w:val="00BA4EB9"/>
    <w:rsid w:val="00BA4F25"/>
    <w:rsid w:val="00BA72A5"/>
    <w:rsid w:val="00BB0279"/>
    <w:rsid w:val="00BB0411"/>
    <w:rsid w:val="00BB0B34"/>
    <w:rsid w:val="00BB0C9D"/>
    <w:rsid w:val="00BB28AA"/>
    <w:rsid w:val="00BB42FF"/>
    <w:rsid w:val="00BB70F8"/>
    <w:rsid w:val="00BB763D"/>
    <w:rsid w:val="00BC1BE1"/>
    <w:rsid w:val="00BC1F84"/>
    <w:rsid w:val="00BC39C6"/>
    <w:rsid w:val="00BC5064"/>
    <w:rsid w:val="00BC74BE"/>
    <w:rsid w:val="00BC79A1"/>
    <w:rsid w:val="00BC7D34"/>
    <w:rsid w:val="00BD1931"/>
    <w:rsid w:val="00BD2D49"/>
    <w:rsid w:val="00BD42BE"/>
    <w:rsid w:val="00BD4D10"/>
    <w:rsid w:val="00BD57C3"/>
    <w:rsid w:val="00BD61CE"/>
    <w:rsid w:val="00BD744D"/>
    <w:rsid w:val="00BD7CA6"/>
    <w:rsid w:val="00BE045F"/>
    <w:rsid w:val="00BE0AEE"/>
    <w:rsid w:val="00BE0BE0"/>
    <w:rsid w:val="00BE2541"/>
    <w:rsid w:val="00BE2A86"/>
    <w:rsid w:val="00BE2CF5"/>
    <w:rsid w:val="00BE3B25"/>
    <w:rsid w:val="00BE4009"/>
    <w:rsid w:val="00BE4AE4"/>
    <w:rsid w:val="00BE52F8"/>
    <w:rsid w:val="00BE7626"/>
    <w:rsid w:val="00BF01D6"/>
    <w:rsid w:val="00BF166D"/>
    <w:rsid w:val="00BF30C3"/>
    <w:rsid w:val="00BF3558"/>
    <w:rsid w:val="00BF3A35"/>
    <w:rsid w:val="00BF3ACB"/>
    <w:rsid w:val="00BF3DCF"/>
    <w:rsid w:val="00BF41AF"/>
    <w:rsid w:val="00BF64A2"/>
    <w:rsid w:val="00BF65E2"/>
    <w:rsid w:val="00BF6F06"/>
    <w:rsid w:val="00BF7AF3"/>
    <w:rsid w:val="00C009AB"/>
    <w:rsid w:val="00C01BB8"/>
    <w:rsid w:val="00C01E88"/>
    <w:rsid w:val="00C02484"/>
    <w:rsid w:val="00C03138"/>
    <w:rsid w:val="00C031B1"/>
    <w:rsid w:val="00C0388C"/>
    <w:rsid w:val="00C05ABF"/>
    <w:rsid w:val="00C110C2"/>
    <w:rsid w:val="00C1186F"/>
    <w:rsid w:val="00C11C9C"/>
    <w:rsid w:val="00C1346C"/>
    <w:rsid w:val="00C140AA"/>
    <w:rsid w:val="00C15177"/>
    <w:rsid w:val="00C1537D"/>
    <w:rsid w:val="00C15D59"/>
    <w:rsid w:val="00C164DC"/>
    <w:rsid w:val="00C167B0"/>
    <w:rsid w:val="00C20DE7"/>
    <w:rsid w:val="00C212A6"/>
    <w:rsid w:val="00C21DCC"/>
    <w:rsid w:val="00C23A55"/>
    <w:rsid w:val="00C246A7"/>
    <w:rsid w:val="00C24968"/>
    <w:rsid w:val="00C25E3F"/>
    <w:rsid w:val="00C266AC"/>
    <w:rsid w:val="00C26806"/>
    <w:rsid w:val="00C2711A"/>
    <w:rsid w:val="00C27D1F"/>
    <w:rsid w:val="00C30633"/>
    <w:rsid w:val="00C31093"/>
    <w:rsid w:val="00C3278D"/>
    <w:rsid w:val="00C32B89"/>
    <w:rsid w:val="00C33B18"/>
    <w:rsid w:val="00C343E9"/>
    <w:rsid w:val="00C344DF"/>
    <w:rsid w:val="00C34605"/>
    <w:rsid w:val="00C433F1"/>
    <w:rsid w:val="00C43DBA"/>
    <w:rsid w:val="00C4441A"/>
    <w:rsid w:val="00C44EC2"/>
    <w:rsid w:val="00C4510D"/>
    <w:rsid w:val="00C4543D"/>
    <w:rsid w:val="00C45D78"/>
    <w:rsid w:val="00C46931"/>
    <w:rsid w:val="00C46C3C"/>
    <w:rsid w:val="00C46DDB"/>
    <w:rsid w:val="00C5005E"/>
    <w:rsid w:val="00C505EC"/>
    <w:rsid w:val="00C50655"/>
    <w:rsid w:val="00C50E60"/>
    <w:rsid w:val="00C518C7"/>
    <w:rsid w:val="00C52303"/>
    <w:rsid w:val="00C52636"/>
    <w:rsid w:val="00C534F1"/>
    <w:rsid w:val="00C542F1"/>
    <w:rsid w:val="00C55698"/>
    <w:rsid w:val="00C56CB3"/>
    <w:rsid w:val="00C56DA2"/>
    <w:rsid w:val="00C60874"/>
    <w:rsid w:val="00C61C50"/>
    <w:rsid w:val="00C70112"/>
    <w:rsid w:val="00C70214"/>
    <w:rsid w:val="00C70782"/>
    <w:rsid w:val="00C71FBA"/>
    <w:rsid w:val="00C72161"/>
    <w:rsid w:val="00C72565"/>
    <w:rsid w:val="00C74B28"/>
    <w:rsid w:val="00C74EE2"/>
    <w:rsid w:val="00C75AC7"/>
    <w:rsid w:val="00C75D08"/>
    <w:rsid w:val="00C767F3"/>
    <w:rsid w:val="00C7721E"/>
    <w:rsid w:val="00C77F68"/>
    <w:rsid w:val="00C807DB"/>
    <w:rsid w:val="00C81564"/>
    <w:rsid w:val="00C81DE1"/>
    <w:rsid w:val="00C84553"/>
    <w:rsid w:val="00C8463F"/>
    <w:rsid w:val="00C857FE"/>
    <w:rsid w:val="00C86333"/>
    <w:rsid w:val="00C864EF"/>
    <w:rsid w:val="00C87595"/>
    <w:rsid w:val="00C879FB"/>
    <w:rsid w:val="00C87D0F"/>
    <w:rsid w:val="00C901DD"/>
    <w:rsid w:val="00C90A8A"/>
    <w:rsid w:val="00C91598"/>
    <w:rsid w:val="00C91C12"/>
    <w:rsid w:val="00C928A9"/>
    <w:rsid w:val="00C93305"/>
    <w:rsid w:val="00C93B63"/>
    <w:rsid w:val="00C965BA"/>
    <w:rsid w:val="00C97340"/>
    <w:rsid w:val="00C979B9"/>
    <w:rsid w:val="00CA05A8"/>
    <w:rsid w:val="00CA0C53"/>
    <w:rsid w:val="00CA11CE"/>
    <w:rsid w:val="00CA1282"/>
    <w:rsid w:val="00CA147C"/>
    <w:rsid w:val="00CA1D69"/>
    <w:rsid w:val="00CA2350"/>
    <w:rsid w:val="00CA24DE"/>
    <w:rsid w:val="00CA39E3"/>
    <w:rsid w:val="00CA3E0C"/>
    <w:rsid w:val="00CA3F5E"/>
    <w:rsid w:val="00CA45A7"/>
    <w:rsid w:val="00CA4728"/>
    <w:rsid w:val="00CA6161"/>
    <w:rsid w:val="00CA628A"/>
    <w:rsid w:val="00CA69C5"/>
    <w:rsid w:val="00CA6CD0"/>
    <w:rsid w:val="00CA6FBD"/>
    <w:rsid w:val="00CB0B6A"/>
    <w:rsid w:val="00CB2190"/>
    <w:rsid w:val="00CB24C9"/>
    <w:rsid w:val="00CB5392"/>
    <w:rsid w:val="00CB578B"/>
    <w:rsid w:val="00CB6C20"/>
    <w:rsid w:val="00CB7E4D"/>
    <w:rsid w:val="00CC07EC"/>
    <w:rsid w:val="00CC1A17"/>
    <w:rsid w:val="00CC51C4"/>
    <w:rsid w:val="00CC5405"/>
    <w:rsid w:val="00CC5BDF"/>
    <w:rsid w:val="00CC63CF"/>
    <w:rsid w:val="00CC7652"/>
    <w:rsid w:val="00CD054E"/>
    <w:rsid w:val="00CD1372"/>
    <w:rsid w:val="00CD14D4"/>
    <w:rsid w:val="00CD2903"/>
    <w:rsid w:val="00CD43DE"/>
    <w:rsid w:val="00CD64EE"/>
    <w:rsid w:val="00CE099E"/>
    <w:rsid w:val="00CE10C9"/>
    <w:rsid w:val="00CE1455"/>
    <w:rsid w:val="00CE199A"/>
    <w:rsid w:val="00CE1B21"/>
    <w:rsid w:val="00CE26E9"/>
    <w:rsid w:val="00CE3380"/>
    <w:rsid w:val="00CE3504"/>
    <w:rsid w:val="00CE3B56"/>
    <w:rsid w:val="00CE4972"/>
    <w:rsid w:val="00CE4A17"/>
    <w:rsid w:val="00CE617C"/>
    <w:rsid w:val="00CE6343"/>
    <w:rsid w:val="00CE664B"/>
    <w:rsid w:val="00CF1666"/>
    <w:rsid w:val="00CF35C6"/>
    <w:rsid w:val="00CF40C3"/>
    <w:rsid w:val="00CF4538"/>
    <w:rsid w:val="00CF49CB"/>
    <w:rsid w:val="00CF4F4A"/>
    <w:rsid w:val="00CF6E99"/>
    <w:rsid w:val="00CF71BA"/>
    <w:rsid w:val="00CF75C5"/>
    <w:rsid w:val="00D0017F"/>
    <w:rsid w:val="00D002E0"/>
    <w:rsid w:val="00D003E5"/>
    <w:rsid w:val="00D0085D"/>
    <w:rsid w:val="00D00F88"/>
    <w:rsid w:val="00D03152"/>
    <w:rsid w:val="00D032B2"/>
    <w:rsid w:val="00D03DFE"/>
    <w:rsid w:val="00D06AF2"/>
    <w:rsid w:val="00D06FCE"/>
    <w:rsid w:val="00D072B5"/>
    <w:rsid w:val="00D079CB"/>
    <w:rsid w:val="00D11D2D"/>
    <w:rsid w:val="00D11EFA"/>
    <w:rsid w:val="00D1246F"/>
    <w:rsid w:val="00D130AC"/>
    <w:rsid w:val="00D13738"/>
    <w:rsid w:val="00D151BD"/>
    <w:rsid w:val="00D164F5"/>
    <w:rsid w:val="00D21762"/>
    <w:rsid w:val="00D221A6"/>
    <w:rsid w:val="00D2222A"/>
    <w:rsid w:val="00D2289D"/>
    <w:rsid w:val="00D22BDB"/>
    <w:rsid w:val="00D22E4C"/>
    <w:rsid w:val="00D2617B"/>
    <w:rsid w:val="00D261C3"/>
    <w:rsid w:val="00D27CAE"/>
    <w:rsid w:val="00D27D3A"/>
    <w:rsid w:val="00D30B36"/>
    <w:rsid w:val="00D30D08"/>
    <w:rsid w:val="00D31C86"/>
    <w:rsid w:val="00D31CB6"/>
    <w:rsid w:val="00D33FE4"/>
    <w:rsid w:val="00D34ABE"/>
    <w:rsid w:val="00D354A0"/>
    <w:rsid w:val="00D35829"/>
    <w:rsid w:val="00D364FA"/>
    <w:rsid w:val="00D4015C"/>
    <w:rsid w:val="00D413FD"/>
    <w:rsid w:val="00D41EA4"/>
    <w:rsid w:val="00D4339E"/>
    <w:rsid w:val="00D43B35"/>
    <w:rsid w:val="00D43DCB"/>
    <w:rsid w:val="00D444E9"/>
    <w:rsid w:val="00D46896"/>
    <w:rsid w:val="00D46951"/>
    <w:rsid w:val="00D5072E"/>
    <w:rsid w:val="00D50953"/>
    <w:rsid w:val="00D50C93"/>
    <w:rsid w:val="00D5126E"/>
    <w:rsid w:val="00D51B8E"/>
    <w:rsid w:val="00D52524"/>
    <w:rsid w:val="00D52B81"/>
    <w:rsid w:val="00D53BA1"/>
    <w:rsid w:val="00D541C1"/>
    <w:rsid w:val="00D54D9F"/>
    <w:rsid w:val="00D5618C"/>
    <w:rsid w:val="00D562E2"/>
    <w:rsid w:val="00D570AB"/>
    <w:rsid w:val="00D573CA"/>
    <w:rsid w:val="00D57CF1"/>
    <w:rsid w:val="00D6237A"/>
    <w:rsid w:val="00D62CEE"/>
    <w:rsid w:val="00D63A0E"/>
    <w:rsid w:val="00D64111"/>
    <w:rsid w:val="00D64494"/>
    <w:rsid w:val="00D646D2"/>
    <w:rsid w:val="00D70890"/>
    <w:rsid w:val="00D719B5"/>
    <w:rsid w:val="00D720A5"/>
    <w:rsid w:val="00D7222E"/>
    <w:rsid w:val="00D725C8"/>
    <w:rsid w:val="00D75535"/>
    <w:rsid w:val="00D76047"/>
    <w:rsid w:val="00D76526"/>
    <w:rsid w:val="00D769D5"/>
    <w:rsid w:val="00D80308"/>
    <w:rsid w:val="00D81FCC"/>
    <w:rsid w:val="00D82286"/>
    <w:rsid w:val="00D83844"/>
    <w:rsid w:val="00D8397C"/>
    <w:rsid w:val="00D83E39"/>
    <w:rsid w:val="00D8442B"/>
    <w:rsid w:val="00D84878"/>
    <w:rsid w:val="00D84F2C"/>
    <w:rsid w:val="00D85801"/>
    <w:rsid w:val="00D85EA5"/>
    <w:rsid w:val="00D86798"/>
    <w:rsid w:val="00D8692B"/>
    <w:rsid w:val="00D874E5"/>
    <w:rsid w:val="00D8774D"/>
    <w:rsid w:val="00D87F9F"/>
    <w:rsid w:val="00D903A7"/>
    <w:rsid w:val="00D9169B"/>
    <w:rsid w:val="00D91861"/>
    <w:rsid w:val="00D918D3"/>
    <w:rsid w:val="00D91FA7"/>
    <w:rsid w:val="00D94345"/>
    <w:rsid w:val="00D953D4"/>
    <w:rsid w:val="00DA0CA7"/>
    <w:rsid w:val="00DA1373"/>
    <w:rsid w:val="00DA29C2"/>
    <w:rsid w:val="00DA450F"/>
    <w:rsid w:val="00DA59FF"/>
    <w:rsid w:val="00DB009A"/>
    <w:rsid w:val="00DB03A2"/>
    <w:rsid w:val="00DB090A"/>
    <w:rsid w:val="00DB1834"/>
    <w:rsid w:val="00DB1B07"/>
    <w:rsid w:val="00DB204D"/>
    <w:rsid w:val="00DB3563"/>
    <w:rsid w:val="00DB35B6"/>
    <w:rsid w:val="00DB37E5"/>
    <w:rsid w:val="00DB3B5B"/>
    <w:rsid w:val="00DB3FB0"/>
    <w:rsid w:val="00DB41AA"/>
    <w:rsid w:val="00DB4267"/>
    <w:rsid w:val="00DB4EE0"/>
    <w:rsid w:val="00DB4EEC"/>
    <w:rsid w:val="00DB5312"/>
    <w:rsid w:val="00DB5849"/>
    <w:rsid w:val="00DB677D"/>
    <w:rsid w:val="00DB7140"/>
    <w:rsid w:val="00DC01C5"/>
    <w:rsid w:val="00DC0E45"/>
    <w:rsid w:val="00DC2B21"/>
    <w:rsid w:val="00DC4F3F"/>
    <w:rsid w:val="00DC4FBD"/>
    <w:rsid w:val="00DC511C"/>
    <w:rsid w:val="00DC534E"/>
    <w:rsid w:val="00DC53AA"/>
    <w:rsid w:val="00DC5B41"/>
    <w:rsid w:val="00DD10E2"/>
    <w:rsid w:val="00DD29B2"/>
    <w:rsid w:val="00DD31A2"/>
    <w:rsid w:val="00DD7141"/>
    <w:rsid w:val="00DD77AA"/>
    <w:rsid w:val="00DD786A"/>
    <w:rsid w:val="00DD799B"/>
    <w:rsid w:val="00DE0E53"/>
    <w:rsid w:val="00DE192B"/>
    <w:rsid w:val="00DE3F0A"/>
    <w:rsid w:val="00DE736B"/>
    <w:rsid w:val="00DE7389"/>
    <w:rsid w:val="00DE7428"/>
    <w:rsid w:val="00DF0170"/>
    <w:rsid w:val="00DF15C5"/>
    <w:rsid w:val="00DF19EF"/>
    <w:rsid w:val="00DF3C51"/>
    <w:rsid w:val="00DF45EF"/>
    <w:rsid w:val="00DF557C"/>
    <w:rsid w:val="00DF72EF"/>
    <w:rsid w:val="00E00F58"/>
    <w:rsid w:val="00E01587"/>
    <w:rsid w:val="00E04F26"/>
    <w:rsid w:val="00E05B24"/>
    <w:rsid w:val="00E05BDC"/>
    <w:rsid w:val="00E05F04"/>
    <w:rsid w:val="00E06F74"/>
    <w:rsid w:val="00E074D6"/>
    <w:rsid w:val="00E103D8"/>
    <w:rsid w:val="00E107DC"/>
    <w:rsid w:val="00E11997"/>
    <w:rsid w:val="00E11ECF"/>
    <w:rsid w:val="00E11F6F"/>
    <w:rsid w:val="00E13650"/>
    <w:rsid w:val="00E13DC8"/>
    <w:rsid w:val="00E1699D"/>
    <w:rsid w:val="00E16E2A"/>
    <w:rsid w:val="00E17139"/>
    <w:rsid w:val="00E17335"/>
    <w:rsid w:val="00E17B7B"/>
    <w:rsid w:val="00E2378D"/>
    <w:rsid w:val="00E24138"/>
    <w:rsid w:val="00E241AD"/>
    <w:rsid w:val="00E25894"/>
    <w:rsid w:val="00E261B8"/>
    <w:rsid w:val="00E27396"/>
    <w:rsid w:val="00E27D05"/>
    <w:rsid w:val="00E307FD"/>
    <w:rsid w:val="00E31D0F"/>
    <w:rsid w:val="00E320B5"/>
    <w:rsid w:val="00E32C79"/>
    <w:rsid w:val="00E344E6"/>
    <w:rsid w:val="00E35F72"/>
    <w:rsid w:val="00E3688B"/>
    <w:rsid w:val="00E3710F"/>
    <w:rsid w:val="00E403E6"/>
    <w:rsid w:val="00E40D8D"/>
    <w:rsid w:val="00E41DF3"/>
    <w:rsid w:val="00E456C9"/>
    <w:rsid w:val="00E45798"/>
    <w:rsid w:val="00E47B52"/>
    <w:rsid w:val="00E517A7"/>
    <w:rsid w:val="00E519CD"/>
    <w:rsid w:val="00E51C06"/>
    <w:rsid w:val="00E51C63"/>
    <w:rsid w:val="00E51DE2"/>
    <w:rsid w:val="00E526E6"/>
    <w:rsid w:val="00E52C02"/>
    <w:rsid w:val="00E53D54"/>
    <w:rsid w:val="00E543BD"/>
    <w:rsid w:val="00E54D8A"/>
    <w:rsid w:val="00E558C9"/>
    <w:rsid w:val="00E55902"/>
    <w:rsid w:val="00E559CA"/>
    <w:rsid w:val="00E60158"/>
    <w:rsid w:val="00E605DD"/>
    <w:rsid w:val="00E63C28"/>
    <w:rsid w:val="00E65F0C"/>
    <w:rsid w:val="00E67224"/>
    <w:rsid w:val="00E7107B"/>
    <w:rsid w:val="00E7172B"/>
    <w:rsid w:val="00E72ECD"/>
    <w:rsid w:val="00E73613"/>
    <w:rsid w:val="00E748E3"/>
    <w:rsid w:val="00E75E77"/>
    <w:rsid w:val="00E766B3"/>
    <w:rsid w:val="00E77207"/>
    <w:rsid w:val="00E80613"/>
    <w:rsid w:val="00E820F8"/>
    <w:rsid w:val="00E82543"/>
    <w:rsid w:val="00E83674"/>
    <w:rsid w:val="00E84140"/>
    <w:rsid w:val="00E84CE2"/>
    <w:rsid w:val="00E84E36"/>
    <w:rsid w:val="00E853BC"/>
    <w:rsid w:val="00E86D9D"/>
    <w:rsid w:val="00E878F3"/>
    <w:rsid w:val="00E91D7E"/>
    <w:rsid w:val="00E926C6"/>
    <w:rsid w:val="00E94FDC"/>
    <w:rsid w:val="00E96662"/>
    <w:rsid w:val="00EA09E2"/>
    <w:rsid w:val="00EA4362"/>
    <w:rsid w:val="00EA5B45"/>
    <w:rsid w:val="00EA5BF2"/>
    <w:rsid w:val="00EA76A9"/>
    <w:rsid w:val="00EA7711"/>
    <w:rsid w:val="00EA7867"/>
    <w:rsid w:val="00EA791D"/>
    <w:rsid w:val="00EB0631"/>
    <w:rsid w:val="00EB08A4"/>
    <w:rsid w:val="00EB2FFB"/>
    <w:rsid w:val="00EB320B"/>
    <w:rsid w:val="00EB35AB"/>
    <w:rsid w:val="00EB616D"/>
    <w:rsid w:val="00EB6A4B"/>
    <w:rsid w:val="00EB7E75"/>
    <w:rsid w:val="00EC0B7C"/>
    <w:rsid w:val="00EC118F"/>
    <w:rsid w:val="00EC213C"/>
    <w:rsid w:val="00EC2607"/>
    <w:rsid w:val="00EC5583"/>
    <w:rsid w:val="00EC64E9"/>
    <w:rsid w:val="00ED16D3"/>
    <w:rsid w:val="00ED2543"/>
    <w:rsid w:val="00ED26B3"/>
    <w:rsid w:val="00ED312A"/>
    <w:rsid w:val="00ED415B"/>
    <w:rsid w:val="00ED5718"/>
    <w:rsid w:val="00ED6A18"/>
    <w:rsid w:val="00ED750B"/>
    <w:rsid w:val="00EE100E"/>
    <w:rsid w:val="00EE383C"/>
    <w:rsid w:val="00EE3AE9"/>
    <w:rsid w:val="00EE47DF"/>
    <w:rsid w:val="00EF1909"/>
    <w:rsid w:val="00EF1A95"/>
    <w:rsid w:val="00EF1C7E"/>
    <w:rsid w:val="00EF340F"/>
    <w:rsid w:val="00EF3D7E"/>
    <w:rsid w:val="00EF4B65"/>
    <w:rsid w:val="00EF6433"/>
    <w:rsid w:val="00EF6696"/>
    <w:rsid w:val="00EF6978"/>
    <w:rsid w:val="00EF7A86"/>
    <w:rsid w:val="00F00A34"/>
    <w:rsid w:val="00F01336"/>
    <w:rsid w:val="00F01612"/>
    <w:rsid w:val="00F01F86"/>
    <w:rsid w:val="00F02C6D"/>
    <w:rsid w:val="00F02C8F"/>
    <w:rsid w:val="00F04437"/>
    <w:rsid w:val="00F048A4"/>
    <w:rsid w:val="00F04C38"/>
    <w:rsid w:val="00F06EF4"/>
    <w:rsid w:val="00F100A6"/>
    <w:rsid w:val="00F10DA1"/>
    <w:rsid w:val="00F12CCA"/>
    <w:rsid w:val="00F15017"/>
    <w:rsid w:val="00F17DE9"/>
    <w:rsid w:val="00F17E6D"/>
    <w:rsid w:val="00F222F9"/>
    <w:rsid w:val="00F225CA"/>
    <w:rsid w:val="00F233B7"/>
    <w:rsid w:val="00F264FA"/>
    <w:rsid w:val="00F274DE"/>
    <w:rsid w:val="00F27A1A"/>
    <w:rsid w:val="00F31A07"/>
    <w:rsid w:val="00F31A38"/>
    <w:rsid w:val="00F329EF"/>
    <w:rsid w:val="00F32FA3"/>
    <w:rsid w:val="00F331D6"/>
    <w:rsid w:val="00F333DE"/>
    <w:rsid w:val="00F33BA8"/>
    <w:rsid w:val="00F33E26"/>
    <w:rsid w:val="00F34890"/>
    <w:rsid w:val="00F348BB"/>
    <w:rsid w:val="00F366D6"/>
    <w:rsid w:val="00F40E8A"/>
    <w:rsid w:val="00F412C4"/>
    <w:rsid w:val="00F418DB"/>
    <w:rsid w:val="00F42BCC"/>
    <w:rsid w:val="00F44DDC"/>
    <w:rsid w:val="00F46D22"/>
    <w:rsid w:val="00F50860"/>
    <w:rsid w:val="00F50BEB"/>
    <w:rsid w:val="00F51A7C"/>
    <w:rsid w:val="00F53E35"/>
    <w:rsid w:val="00F53EEF"/>
    <w:rsid w:val="00F54BC2"/>
    <w:rsid w:val="00F55417"/>
    <w:rsid w:val="00F55644"/>
    <w:rsid w:val="00F568DA"/>
    <w:rsid w:val="00F56A7A"/>
    <w:rsid w:val="00F56DD6"/>
    <w:rsid w:val="00F57687"/>
    <w:rsid w:val="00F57B64"/>
    <w:rsid w:val="00F57E69"/>
    <w:rsid w:val="00F603FC"/>
    <w:rsid w:val="00F618A7"/>
    <w:rsid w:val="00F61A98"/>
    <w:rsid w:val="00F61FC9"/>
    <w:rsid w:val="00F62B12"/>
    <w:rsid w:val="00F63370"/>
    <w:rsid w:val="00F64330"/>
    <w:rsid w:val="00F6464D"/>
    <w:rsid w:val="00F6605E"/>
    <w:rsid w:val="00F6661C"/>
    <w:rsid w:val="00F676EC"/>
    <w:rsid w:val="00F710A6"/>
    <w:rsid w:val="00F72D4E"/>
    <w:rsid w:val="00F74981"/>
    <w:rsid w:val="00F75E70"/>
    <w:rsid w:val="00F75FB1"/>
    <w:rsid w:val="00F8164A"/>
    <w:rsid w:val="00F82153"/>
    <w:rsid w:val="00F82489"/>
    <w:rsid w:val="00F828AD"/>
    <w:rsid w:val="00F8608B"/>
    <w:rsid w:val="00F8698C"/>
    <w:rsid w:val="00F87FFE"/>
    <w:rsid w:val="00F910B9"/>
    <w:rsid w:val="00F910D1"/>
    <w:rsid w:val="00F912B1"/>
    <w:rsid w:val="00F92006"/>
    <w:rsid w:val="00F92949"/>
    <w:rsid w:val="00F93E58"/>
    <w:rsid w:val="00F9567E"/>
    <w:rsid w:val="00F956C8"/>
    <w:rsid w:val="00F97AF9"/>
    <w:rsid w:val="00F97C5C"/>
    <w:rsid w:val="00FA3F44"/>
    <w:rsid w:val="00FA4CF6"/>
    <w:rsid w:val="00FB0D96"/>
    <w:rsid w:val="00FB1542"/>
    <w:rsid w:val="00FB1CCF"/>
    <w:rsid w:val="00FB2331"/>
    <w:rsid w:val="00FB32CE"/>
    <w:rsid w:val="00FB3625"/>
    <w:rsid w:val="00FB4A53"/>
    <w:rsid w:val="00FB4E0D"/>
    <w:rsid w:val="00FB5C45"/>
    <w:rsid w:val="00FB610B"/>
    <w:rsid w:val="00FB75C1"/>
    <w:rsid w:val="00FB7902"/>
    <w:rsid w:val="00FB7E9C"/>
    <w:rsid w:val="00FB7FA7"/>
    <w:rsid w:val="00FC011F"/>
    <w:rsid w:val="00FC0A80"/>
    <w:rsid w:val="00FC1F2A"/>
    <w:rsid w:val="00FC49E7"/>
    <w:rsid w:val="00FC4DF6"/>
    <w:rsid w:val="00FC55DA"/>
    <w:rsid w:val="00FC56F4"/>
    <w:rsid w:val="00FC5D12"/>
    <w:rsid w:val="00FD0E6A"/>
    <w:rsid w:val="00FD10A0"/>
    <w:rsid w:val="00FD1303"/>
    <w:rsid w:val="00FD1F7D"/>
    <w:rsid w:val="00FD303D"/>
    <w:rsid w:val="00FD3705"/>
    <w:rsid w:val="00FD5E73"/>
    <w:rsid w:val="00FD60DC"/>
    <w:rsid w:val="00FD6B91"/>
    <w:rsid w:val="00FE2541"/>
    <w:rsid w:val="00FE274F"/>
    <w:rsid w:val="00FE2B35"/>
    <w:rsid w:val="00FE3460"/>
    <w:rsid w:val="00FE3732"/>
    <w:rsid w:val="00FE39BB"/>
    <w:rsid w:val="00FE3B81"/>
    <w:rsid w:val="00FE3B93"/>
    <w:rsid w:val="00FE5FFF"/>
    <w:rsid w:val="00FE7F62"/>
    <w:rsid w:val="00FF0649"/>
    <w:rsid w:val="00FF1E4F"/>
    <w:rsid w:val="00FF2C31"/>
    <w:rsid w:val="00FF47E9"/>
    <w:rsid w:val="00FF5253"/>
    <w:rsid w:val="00FF6ACE"/>
    <w:rsid w:val="00FF7214"/>
    <w:rsid w:val="00FF72A2"/>
    <w:rsid w:val="00FF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E901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27A8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7A87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A572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27A8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7A87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A57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ruckvorlagen%20Allgemein\Briefpapier%20und%20Kopfbogen\Formatvorlage%20BKaL%20Seite%201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108E3D-FF1A-3B4F-924D-600DC8A5E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\Druckvorlagen Allgemein\Briefpapier und Kopfbogen\Formatvorlage BKaL Seite 1.dot</Template>
  <TotalTime>0</TotalTime>
  <Pages>1</Pages>
  <Words>57</Words>
  <Characters>364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 zum Informationstag</vt:lpstr>
    </vt:vector>
  </TitlesOfParts>
  <Company> </Company>
  <LinksUpToDate>false</LinksUpToDate>
  <CharactersWithSpaces>420</CharactersWithSpaces>
  <SharedDoc>false</SharedDoc>
  <HLinks>
    <vt:vector size="6" baseType="variant">
      <vt:variant>
        <vt:i4>458802</vt:i4>
      </vt:variant>
      <vt:variant>
        <vt:i4>-1</vt:i4>
      </vt:variant>
      <vt:variant>
        <vt:i4>2052</vt:i4>
      </vt:variant>
      <vt:variant>
        <vt:i4>1</vt:i4>
      </vt:variant>
      <vt:variant>
        <vt:lpwstr>BKAL1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zum Informationstag</dc:title>
  <dc:subject/>
  <dc:creator>messingn</dc:creator>
  <cp:keywords/>
  <dc:description/>
  <cp:lastModifiedBy>Gisela Kalf</cp:lastModifiedBy>
  <cp:revision>2</cp:revision>
  <cp:lastPrinted>2014-09-23T14:40:00Z</cp:lastPrinted>
  <dcterms:created xsi:type="dcterms:W3CDTF">2016-09-29T16:16:00Z</dcterms:created>
  <dcterms:modified xsi:type="dcterms:W3CDTF">2016-09-29T16:16:00Z</dcterms:modified>
</cp:coreProperties>
</file>